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618.631287pt;width:595.275574pt;height:223.2585pt;mso-position-horizontal-relative:page;mso-position-vertical-relative:page;z-index:-917" coordorigin="0,12373" coordsize="11906,4465">
            <v:group style="position:absolute;left:7869;top:13109;width:4037;height:3729" coordorigin="7869,13109" coordsize="4037,3729">
              <v:shape style="position:absolute;left:7869;top:13109;width:4037;height:3729" coordorigin="7869,13109" coordsize="4037,3729" path="m11906,13109l7869,16838,11906,16838,11906,13109e" filled="t" fillcolor="#008BCE" stroked="f">
                <v:path arrowok="t"/>
                <v:fill/>
              </v:shape>
            </v:group>
            <v:group style="position:absolute;left:9678;top:14780;width:2228;height:2058" coordorigin="9678,14780" coordsize="2228,2058">
              <v:shape style="position:absolute;left:9678;top:14780;width:2228;height:2058" coordorigin="9678,14780" coordsize="2228,2058" path="m11906,14780l9678,16838,11906,16838,11906,14780e" filled="t" fillcolor="#00459C" stroked="f">
                <v:path arrowok="t"/>
                <v:fill/>
              </v:shape>
            </v:group>
            <v:group style="position:absolute;left:7536;top:12801;width:4370;height:4037" coordorigin="7536,12801" coordsize="4370,4037">
              <v:shape style="position:absolute;left:7536;top:12801;width:4370;height:4037" coordorigin="7536,12801" coordsize="4370,4037" path="m11906,12801l7536,16838,7869,16838,11906,13109,11906,12801e" filled="t" fillcolor="#C9C9CA" stroked="f">
                <v:path arrowok="t"/>
                <v:fill/>
              </v:shape>
            </v:group>
            <v:group style="position:absolute;left:0;top:14861;width:10009;height:1977" coordorigin="0,14861" coordsize="10009,1977">
              <v:shape style="position:absolute;left:0;top:14861;width:10009;height:1977" coordorigin="0,14861" coordsize="10009,1977" path="m10009,14861l9124,14861,7925,15988,0,15988,0,16838,7869,16838,10009,14861e" filled="t" fillcolor="#3E3A39" stroked="f">
                <v:path arrowok="t"/>
                <v:fill/>
              </v:shape>
              <v:shape style="position:absolute;left:4337;top:16295;width:3231;height:245" type="#_x0000_t75">
                <v:imagedata r:id="rId5" o:title=""/>
              </v:shape>
              <v:shape style="position:absolute;left:2265;top:12373;width:7382;height:896" type="#_x0000_t75">
                <v:imagedata r:id="rId6" o:title=""/>
              </v:shape>
              <v:shape style="position:absolute;left:3141;top:13733;width:5618;height:505" type="#_x0000_t75">
                <v:imagedata r:id="rId7" o:title=""/>
              </v:shape>
            </v:group>
            <w10:wrap type="none"/>
          </v:group>
        </w:pict>
      </w:r>
      <w:r>
        <w:rPr/>
        <w:pict>
          <v:group style="position:absolute;margin-left:0pt;margin-top:307.469269pt;width:595.275574pt;height:226.951pt;mso-position-horizontal-relative:page;mso-position-vertical-relative:page;z-index:-916" coordorigin="0,6149" coordsize="11906,4539">
            <v:group style="position:absolute;left:0;top:6159;width:11906;height:4519" coordorigin="0,6159" coordsize="11906,4519">
              <v:shape style="position:absolute;left:0;top:6159;width:11906;height:4519" coordorigin="0,6159" coordsize="11906,4519" path="m0,6159l11906,6159,11906,10678,0,10678,0,6159e" filled="t" fillcolor="#EEEFEF" stroked="f">
                <v:path arrowok="t"/>
                <v:fill/>
              </v:shape>
              <v:shape style="position:absolute;left:0;top:6555;width:11906;height:3728" type="#_x0000_t75">
                <v:imagedata r:id="rId8" o:title=""/>
              </v:shape>
              <v:shape style="position:absolute;left:0;top:9819;width:11906;height:464" type="#_x0000_t75">
                <v:imagedata r:id="rId9" o:title=""/>
              </v:shape>
            </v:group>
            <v:group style="position:absolute;left:1215;top:9928;width:1536;height:227" coordorigin="1215,9928" coordsize="1536,227">
              <v:shape style="position:absolute;left:1215;top:9928;width:1536;height:227" coordorigin="1215,9928" coordsize="1536,227" path="m1236,10052l1215,10081,1231,10092,1250,10100,1270,10105,1290,10108,1316,10105,1337,10096,1351,10082,1355,10073,1292,10073,1274,10070,1255,10063,1236,10052e" filled="t" fillcolor="#FFFFFF" stroked="f">
                <v:path arrowok="t"/>
                <v:fill/>
              </v:shape>
              <v:shape style="position:absolute;left:1215;top:9928;width:1536;height:227" coordorigin="1215,9928" coordsize="1536,227" path="m1292,9936l1266,9939,1245,9949,1231,9963,1225,9982,1230,10005,1242,10020,1259,10029,1278,10036,1295,10041,1308,10047,1314,10057,1314,10068,1306,10073,1355,10073,1325,10013,1290,10000,1277,9994,1270,9985,1270,9975,1278,9971,1338,9971,1358,9955,1342,9946,1322,9940,1302,9937,1292,9936e" filled="t" fillcolor="#FFFFFF" stroked="f">
                <v:path arrowok="t"/>
                <v:fill/>
              </v:shape>
              <v:shape style="position:absolute;left:1215;top:9928;width:1536;height:227" coordorigin="1215,9928" coordsize="1536,227" path="m1338,9971l1289,9971,1306,9973,1326,9980,1338,9971e" filled="t" fillcolor="#FFFFFF" stroked="f">
                <v:path arrowok="t"/>
                <v:fill/>
              </v:shape>
              <v:shape style="position:absolute;left:1215;top:9928;width:1536;height:227" coordorigin="1215,9928" coordsize="1536,227" path="m1429,10010l1388,10010,1388,10067,1394,10090,1409,10104,1438,10106,1455,10103,1457,10075,1434,10075,1429,10071,1429,10010e" filled="t" fillcolor="#FFFFFF" stroked="f">
                <v:path arrowok="t"/>
                <v:fill/>
              </v:shape>
              <v:shape style="position:absolute;left:1215;top:9928;width:1536;height:227" coordorigin="1215,9928" coordsize="1536,227" path="m1457,10070l1451,10073,1446,10075,1441,10075,1434,10075,1457,10075,1457,10070e" filled="t" fillcolor="#FFFFFF" stroked="f">
                <v:path arrowok="t"/>
                <v:fill/>
              </v:shape>
              <v:shape style="position:absolute;left:1215;top:9928;width:1536;height:227" coordorigin="1215,9928" coordsize="1536,227" path="m1429,9947l1388,9947,1388,9983,1370,9983,1370,10010,1463,10010,1463,9982,1429,9982,1429,9947e" filled="t" fillcolor="#FFFFFF" stroked="f">
                <v:path arrowok="t"/>
                <v:fill/>
              </v:shape>
              <v:shape style="position:absolute;left:1215;top:9928;width:1536;height:227" coordorigin="1215,9928" coordsize="1536,227" path="m1542,9975l1519,9979,1499,9988,1485,10004,1477,10024,1479,10052,1485,10075,1497,10091,1513,10102,1533,10107,1559,10105,1578,10100,1593,10091,1585,10077,1532,10077,1521,10068,1517,10053,1608,10053,1607,10030,1516,10030,1519,10015,1528,10004,1598,10004,1588,9991,1571,9980,1549,9975,1542,9975e" filled="t" fillcolor="#FFFFFF" stroked="f">
                <v:path arrowok="t"/>
                <v:fill/>
              </v:shape>
              <v:shape style="position:absolute;left:1215;top:9928;width:1536;height:227" coordorigin="1215,9928" coordsize="1536,227" path="m1578,10063l1569,10072,1558,10077,1585,10077,1578,10063e" filled="t" fillcolor="#FFFFFF" stroked="f">
                <v:path arrowok="t"/>
                <v:fill/>
              </v:shape>
              <v:shape style="position:absolute;left:1215;top:9928;width:1536;height:227" coordorigin="1215,9928" coordsize="1536,227" path="m1598,10004l1558,10004,1568,10014,1568,10030,1607,10030,1606,10027,1600,10007,1598,10004e" filled="t" fillcolor="#FFFFFF" stroked="f">
                <v:path arrowok="t"/>
                <v:fill/>
              </v:shape>
              <v:shape style="position:absolute;left:1215;top:9928;width:1536;height:227" coordorigin="1215,9928" coordsize="1536,227" path="m1687,9975l1663,9979,1644,9988,1630,10004,1621,10024,1623,10052,1630,10075,1642,10091,1658,10102,1678,10107,1703,10105,1723,10100,1738,10091,1730,10077,1676,10077,1665,10068,1661,10053,1752,10053,1751,10030,1660,10030,1663,10015,1673,10004,1742,10004,1732,9991,1715,9980,1693,9975,1687,9975e" filled="t" fillcolor="#FFFFFF" stroked="f">
                <v:path arrowok="t"/>
                <v:fill/>
              </v:shape>
              <v:shape style="position:absolute;left:1215;top:9928;width:1536;height:227" coordorigin="1215,9928" coordsize="1536,227" path="m1723,10063l1714,10072,1703,10077,1730,10077,1723,10063e" filled="t" fillcolor="#FFFFFF" stroked="f">
                <v:path arrowok="t"/>
                <v:fill/>
              </v:shape>
              <v:shape style="position:absolute;left:1215;top:9928;width:1536;height:227" coordorigin="1215,9928" coordsize="1536,227" path="m1742,10004l1702,10004,1712,10014,1712,10030,1751,10030,1751,10027,1744,10007,1742,10004e" filled="t" fillcolor="#FFFFFF" stroked="f">
                <v:path arrowok="t"/>
                <v:fill/>
              </v:shape>
              <v:shape style="position:absolute;left:1215;top:9928;width:1536;height:227" coordorigin="1215,9928" coordsize="1536,227" path="m1817,9928l1776,9928,1776,10106,1817,10106,1817,9928e" filled="t" fillcolor="#FFFFFF" stroked="f">
                <v:path arrowok="t"/>
                <v:fill/>
              </v:shape>
              <v:shape style="position:absolute;left:1215;top:9928;width:1536;height:227" coordorigin="1215,9928" coordsize="1536,227" path="m1916,10052l1895,10081,1911,10092,1930,10100,1950,10105,1970,10108,1996,10105,2017,10096,2031,10082,2035,10073,1972,10073,1954,10070,1935,10063,1916,10052e" filled="t" fillcolor="#FFFFFF" stroked="f">
                <v:path arrowok="t"/>
                <v:fill/>
              </v:shape>
              <v:shape style="position:absolute;left:1215;top:9928;width:1536;height:227" coordorigin="1215,9928" coordsize="1536,227" path="m1972,9936l1946,9939,1925,9949,1911,9963,1905,9982,1910,10005,1922,10020,1939,10029,1958,10036,1975,10041,1988,10047,1994,10057,1994,10068,1986,10073,2035,10073,2005,10013,1970,10000,1957,9994,1950,9985,1950,9975,1957,9971,2018,9971,2038,9955,2022,9946,2002,9940,1981,9937,1972,9936e" filled="t" fillcolor="#FFFFFF" stroked="f">
                <v:path arrowok="t"/>
                <v:fill/>
              </v:shape>
              <v:shape style="position:absolute;left:1215;top:9928;width:1536;height:227" coordorigin="1215,9928" coordsize="1536,227" path="m2018,9971l1969,9971,1986,9973,2006,9980,2018,9971e" filled="t" fillcolor="#FFFFFF" stroked="f">
                <v:path arrowok="t"/>
                <v:fill/>
              </v:shape>
              <v:shape style="position:absolute;left:1215;top:9928;width:1536;height:227" coordorigin="1215,9928" coordsize="1536,227" path="m2100,9977l2058,9977,2058,10058,2063,10082,2075,10099,2095,10107,2120,10105,2137,10096,2188,10096,2188,10071,2108,10071,2100,10062,2100,9977e" filled="t" fillcolor="#FFFFFF" stroked="f">
                <v:path arrowok="t"/>
                <v:fill/>
              </v:shape>
              <v:shape style="position:absolute;left:1215;top:9928;width:1536;height:227" coordorigin="1215,9928" coordsize="1536,227" path="m2188,10096l2137,10096,2146,10106,2188,10106,2188,10096e" filled="t" fillcolor="#FFFFFF" stroked="f">
                <v:path arrowok="t"/>
                <v:fill/>
              </v:shape>
              <v:shape style="position:absolute;left:1215;top:9928;width:1536;height:227" coordorigin="1215,9928" coordsize="1536,227" path="m2188,9977l2146,9977,2146,10058,2137,10071,2121,10071,2188,10071,2188,9977e" filled="t" fillcolor="#FFFFFF" stroked="f">
                <v:path arrowok="t"/>
                <v:fill/>
              </v:shape>
              <v:shape style="position:absolute;left:1215;top:9928;width:1536;height:227" coordorigin="1215,9928" coordsize="1536,227" path="m2264,9977l2222,9977,2222,10153,2264,10153,2264,10089,2346,10089,2355,10078,2356,10075,2292,10075,2273,10067,2264,10046,2269,10021,2284,10009,2354,10009,2352,10005,2342,9991,2266,9991,2264,9977e" filled="t" fillcolor="#FFFFFF" stroked="f">
                <v:path arrowok="t"/>
                <v:fill/>
              </v:shape>
              <v:shape style="position:absolute;left:1215;top:9928;width:1536;height:227" coordorigin="1215,9928" coordsize="1536,227" path="m2346,10089l2264,10089,2279,10102,2299,10107,2323,10104,2342,10094,2346,10089e" filled="t" fillcolor="#FFFFFF" stroked="f">
                <v:path arrowok="t"/>
                <v:fill/>
              </v:shape>
              <v:shape style="position:absolute;left:1215;top:9928;width:1536;height:227" coordorigin="1215,9928" coordsize="1536,227" path="m2354,10009l2284,10009,2308,10013,2320,10029,2317,10057,2305,10071,2292,10075,2356,10075,2362,10056,2360,10028,2354,10009e" filled="t" fillcolor="#FFFFFF" stroked="f">
                <v:path arrowok="t"/>
                <v:fill/>
              </v:shape>
              <v:shape style="position:absolute;left:1215;top:9928;width:1536;height:227" coordorigin="1215,9928" coordsize="1536,227" path="m2302,9975l2282,9979,2266,9991,2342,9991,2340,9989,2324,9979,2305,9975,2302,9975e" filled="t" fillcolor="#FFFFFF" stroked="f">
                <v:path arrowok="t"/>
                <v:fill/>
              </v:shape>
              <v:shape style="position:absolute;left:1215;top:9928;width:1536;height:227" coordorigin="1215,9928" coordsize="1536,227" path="m2428,9977l2387,9977,2387,10153,2428,10153,2428,10089,2510,10089,2519,10078,2520,10075,2457,10075,2438,10067,2428,10046,2434,10021,2448,10009,2518,10009,2517,10005,2507,9991,2430,9991,2428,9977e" filled="t" fillcolor="#FFFFFF" stroked="f">
                <v:path arrowok="t"/>
                <v:fill/>
              </v:shape>
              <v:shape style="position:absolute;left:1215;top:9928;width:1536;height:227" coordorigin="1215,9928" coordsize="1536,227" path="m2510,10089l2428,10089,2443,10102,2463,10107,2487,10104,2506,10094,2510,10089e" filled="t" fillcolor="#FFFFFF" stroked="f">
                <v:path arrowok="t"/>
                <v:fill/>
              </v:shape>
              <v:shape style="position:absolute;left:1215;top:9928;width:1536;height:227" coordorigin="1215,9928" coordsize="1536,227" path="m2518,10009l2448,10009,2472,10013,2484,10029,2481,10057,2470,10071,2457,10075,2520,10075,2526,10056,2524,10028,2518,10009e" filled="t" fillcolor="#FFFFFF" stroked="f">
                <v:path arrowok="t"/>
                <v:fill/>
              </v:shape>
              <v:shape style="position:absolute;left:1215;top:9928;width:1536;height:227" coordorigin="1215,9928" coordsize="1536,227" path="m2467,9975l2446,9979,2430,9991,2507,9991,2505,9989,2489,9979,2469,9975,2467,9975e" filled="t" fillcolor="#FFFFFF" stroked="f">
                <v:path arrowok="t"/>
                <v:fill/>
              </v:shape>
              <v:shape style="position:absolute;left:1215;top:9928;width:1536;height:227" coordorigin="1215,9928" coordsize="1536,227" path="m2593,9928l2551,9928,2551,10106,2593,10106,2593,9928e" filled="t" fillcolor="#FFFFFF" stroked="f">
                <v:path arrowok="t"/>
                <v:fill/>
              </v:shape>
              <v:shape style="position:absolute;left:1215;top:9928;width:1536;height:227" coordorigin="1215,9928" coordsize="1536,227" path="m2625,10113l2608,10141,2619,10150,2631,10155,2645,10155,2666,10151,2683,10140,2695,10121,2695,10120,2636,10120,2631,10118,2625,10113e" filled="t" fillcolor="#FFFFFF" stroked="f">
                <v:path arrowok="t"/>
                <v:fill/>
              </v:shape>
              <v:shape style="position:absolute;left:1215;top:9928;width:1536;height:227" coordorigin="1215,9928" coordsize="1536,227" path="m2650,9977l2607,9977,2661,10103,2655,10117,2649,10120,2695,10120,2718,10063,2682,10063,2650,9977e" filled="t" fillcolor="#FFFFFF" stroked="f">
                <v:path arrowok="t"/>
                <v:fill/>
              </v:shape>
              <v:shape style="position:absolute;left:1215;top:9928;width:1536;height:227" coordorigin="1215,9928" coordsize="1536,227" path="m2751,9977l2710,9977,2682,10063,2718,10063,2751,9977e" filled="t" fillcolor="#FFFFFF" stroked="f">
                <v:path arrowok="t"/>
                <v:fill/>
              </v:shape>
            </v:group>
            <v:group style="position:absolute;left:4990;top:9932;width:1939;height:190" coordorigin="4990,9932" coordsize="1939,190">
              <v:shape style="position:absolute;left:4990;top:9932;width:1939;height:190" coordorigin="4990,9932" coordsize="1939,190" path="m5011,10066l4990,10095,5006,10106,5025,10115,5045,10120,5066,10122,5091,10119,5112,10111,5127,10097,5130,10088,5067,10088,5050,10085,5030,10077,5011,10066e" filled="t" fillcolor="#FFFFFF" stroked="f">
                <v:path arrowok="t"/>
                <v:fill/>
              </v:shape>
              <v:shape style="position:absolute;left:4990;top:9932;width:1939;height:190" coordorigin="4990,9932" coordsize="1939,190" path="m5067,9951l5041,9954,5021,9963,5007,9978,5001,9997,5005,10020,5018,10034,5034,10044,5053,10050,5070,10056,5083,10062,5089,10071,5089,10083,5081,10088,5130,10088,5101,10027,5065,10015,5052,10009,5046,10000,5045,9989,5053,9985,5113,9985,5134,9969,5117,9961,5098,9954,5077,9951,5067,9951e" filled="t" fillcolor="#FFFFFF" stroked="f">
                <v:path arrowok="t"/>
                <v:fill/>
              </v:shape>
              <v:shape style="position:absolute;left:4990;top:9932;width:1939;height:190" coordorigin="4990,9932" coordsize="1939,190" path="m5113,9985l5064,9985,5081,9988,5101,9995,5113,9985e" filled="t" fillcolor="#FFFFFF" stroked="f">
                <v:path arrowok="t"/>
                <v:fill/>
              </v:shape>
              <v:shape style="position:absolute;left:4990;top:9932;width:1939;height:190" coordorigin="4990,9932" coordsize="1939,190" path="m5204,10024l5163,10024,5163,10082,5169,10104,5184,10118,5213,10120,5231,10118,5232,10089,5209,10089,5204,10085,5204,10024e" filled="t" fillcolor="#FFFFFF" stroked="f">
                <v:path arrowok="t"/>
                <v:fill/>
              </v:shape>
              <v:shape style="position:absolute;left:4990;top:9932;width:1939;height:190" coordorigin="4990,9932" coordsize="1939,190" path="m5233,10085l5226,10088,5221,10089,5216,10089,5209,10089,5232,10089,5233,10085e" filled="t" fillcolor="#FFFFFF" stroked="f">
                <v:path arrowok="t"/>
                <v:fill/>
              </v:shape>
              <v:shape style="position:absolute;left:4990;top:9932;width:1939;height:190" coordorigin="4990,9932" coordsize="1939,190" path="m5204,9961l5163,9961,5163,9997,5145,9997,5145,10024,5238,10024,5238,9997,5204,9997,5204,9961e" filled="t" fillcolor="#FFFFFF" stroked="f">
                <v:path arrowok="t"/>
                <v:fill/>
              </v:shape>
              <v:shape style="position:absolute;left:4990;top:9932;width:1939;height:190" coordorigin="4990,9932" coordsize="1939,190" path="m5318,9990l5294,9993,5275,10003,5260,10018,5252,10039,5254,10067,5261,10089,5272,10106,5288,10116,5308,10122,5334,10120,5354,10114,5369,10105,5361,10091,5307,10091,5296,10083,5292,10067,5383,10067,5382,10045,5291,10045,5294,10029,5304,10019,5373,10019,5363,10005,5346,9995,5324,9990,5318,9990e" filled="t" fillcolor="#FFFFFF" stroked="f">
                <v:path arrowok="t"/>
                <v:fill/>
              </v:shape>
              <v:shape style="position:absolute;left:4990;top:9932;width:1939;height:190" coordorigin="4990,9932" coordsize="1939,190" path="m5353,10078l5345,10087,5334,10091,5361,10091,5353,10078e" filled="t" fillcolor="#FFFFFF" stroked="f">
                <v:path arrowok="t"/>
                <v:fill/>
              </v:shape>
              <v:shape style="position:absolute;left:4990;top:9932;width:1939;height:190" coordorigin="4990,9932" coordsize="1939,190" path="m5373,10019l5333,10019,5343,10029,5343,10045,5382,10045,5382,10042,5375,10021,5373,10019e" filled="t" fillcolor="#FFFFFF" stroked="f">
                <v:path arrowok="t"/>
                <v:fill/>
              </v:shape>
              <v:shape style="position:absolute;left:4990;top:9932;width:1939;height:190" coordorigin="4990,9932" coordsize="1939,190" path="m5462,9990l5438,9993,5419,10003,5405,10018,5396,10039,5398,10067,5405,10089,5417,10106,5433,10116,5453,10122,5478,10120,5498,10114,5513,10105,5505,10091,5451,10091,5440,10083,5436,10067,5527,10067,5526,10045,5436,10045,5438,10029,5448,10019,5518,10019,5508,10005,5491,9995,5468,9990,5462,9990e" filled="t" fillcolor="#FFFFFF" stroked="f">
                <v:path arrowok="t"/>
                <v:fill/>
              </v:shape>
              <v:shape style="position:absolute;left:4990;top:9932;width:1939;height:190" coordorigin="4990,9932" coordsize="1939,190" path="m5498,10078l5489,10087,5478,10091,5505,10091,5498,10078e" filled="t" fillcolor="#FFFFFF" stroked="f">
                <v:path arrowok="t"/>
                <v:fill/>
              </v:shape>
              <v:shape style="position:absolute;left:4990;top:9932;width:1939;height:190" coordorigin="4990,9932" coordsize="1939,190" path="m5518,10019l5477,10019,5487,10029,5487,10045,5526,10045,5526,10042,5520,10021,5518,10019e" filled="t" fillcolor="#FFFFFF" stroked="f">
                <v:path arrowok="t"/>
                <v:fill/>
              </v:shape>
              <v:shape style="position:absolute;left:4990;top:9932;width:1939;height:190" coordorigin="4990,9932" coordsize="1939,190" path="m5593,9943l5551,9943,5551,10121,5593,10121,5593,9943e" filled="t" fillcolor="#FFFFFF" stroked="f">
                <v:path arrowok="t"/>
                <v:fill/>
              </v:shape>
              <v:shape style="position:absolute;left:4990;top:9932;width:1939;height:190" coordorigin="4990,9932" coordsize="1939,190" path="m5807,9953l5683,9953,5683,10121,5726,10121,5726,10059,5801,10059,5801,10025,5726,10025,5726,9986,5807,9986,5807,9953e" filled="t" fillcolor="#FFFFFF" stroked="f">
                <v:path arrowok="t"/>
                <v:fill/>
              </v:shape>
              <v:shape style="position:absolute;left:4990;top:9932;width:1939;height:190" coordorigin="4990,9932" coordsize="1939,190" path="m5939,10021l5893,10021,5901,10028,5901,10043,5867,10043,5841,10047,5824,10059,5818,10078,5822,10101,5836,10116,5858,10122,5882,10119,5898,10110,5942,10110,5942,10095,5863,10095,5856,10089,5856,10070,5863,10065,5942,10065,5942,10036,5939,10021e" filled="t" fillcolor="#FFFFFF" stroked="f">
                <v:path arrowok="t"/>
                <v:fill/>
              </v:shape>
              <v:shape style="position:absolute;left:4990;top:9932;width:1939;height:190" coordorigin="4990,9932" coordsize="1939,190" path="m5942,10110l5898,10110,5901,10121,5942,10121,5942,10110e" filled="t" fillcolor="#FFFFFF" stroked="f">
                <v:path arrowok="t"/>
                <v:fill/>
              </v:shape>
              <v:shape style="position:absolute;left:4990;top:9932;width:1939;height:190" coordorigin="4990,9932" coordsize="1939,190" path="m5942,10065l5901,10065,5901,10077,5899,10087,5888,10095,5942,10095,5942,10065e" filled="t" fillcolor="#FFFFFF" stroked="f">
                <v:path arrowok="t"/>
                <v:fill/>
              </v:shape>
              <v:shape style="position:absolute;left:4990;top:9932;width:1939;height:190" coordorigin="4990,9932" coordsize="1939,190" path="m5886,9989l5865,9991,5846,9996,5827,10003,5837,10031,5858,10023,5876,10021,5939,10021,5937,10015,5924,10000,5903,9991,5886,9989e" filled="t" fillcolor="#FFFFFF" stroked="f">
                <v:path arrowok="t"/>
                <v:fill/>
              </v:shape>
              <v:shape style="position:absolute;left:4990;top:9932;width:1939;height:190" coordorigin="4990,9932" coordsize="1939,190" path="m6096,10103l6014,10103,6029,10116,6050,10122,6074,10118,6092,10108,6096,10103e" filled="t" fillcolor="#FFFFFF" stroked="f">
                <v:path arrowok="t"/>
                <v:fill/>
              </v:shape>
              <v:shape style="position:absolute;left:4990;top:9932;width:1939;height:190" coordorigin="4990,9932" coordsize="1939,190" path="m6014,9943l5973,9943,5973,10121,6014,10121,6014,10103,6096,10103,6105,10092,6106,10089,6043,10089,6024,10082,6015,10061,6020,10036,6034,10023,6104,10023,6103,10020,6093,10006,6016,10006,6014,9943e" filled="t" fillcolor="#FFFFFF" stroked="f">
                <v:path arrowok="t"/>
                <v:fill/>
              </v:shape>
              <v:shape style="position:absolute;left:4990;top:9932;width:1939;height:190" coordorigin="4990,9932" coordsize="1939,190" path="m6104,10023l6034,10023,6058,10028,6070,10043,6067,10071,6056,10086,6043,10089,6106,10089,6112,10071,6110,10042,6104,10023e" filled="t" fillcolor="#FFFFFF" stroked="f">
                <v:path arrowok="t"/>
                <v:fill/>
              </v:shape>
              <v:shape style="position:absolute;left:4990;top:9932;width:1939;height:190" coordorigin="4990,9932" coordsize="1939,190" path="m6053,9990l6032,9994,6016,10006,6093,10006,6091,10004,6075,9994,6055,9990,6053,9990e" filled="t" fillcolor="#FFFFFF" stroked="f">
                <v:path arrowok="t"/>
                <v:fill/>
              </v:shape>
              <v:shape style="position:absolute;left:4990;top:9932;width:1939;height:190" coordorigin="4990,9932" coordsize="1939,190" path="m6177,9991l6136,9991,6136,10121,6177,10121,6177,10054,6186,10037,6204,10028,6213,10006,6182,10006,6177,9991e" filled="t" fillcolor="#FFFFFF" stroked="f">
                <v:path arrowok="t"/>
                <v:fill/>
              </v:shape>
              <v:shape style="position:absolute;left:4990;top:9932;width:1939;height:190" coordorigin="4990,9932" coordsize="1939,190" path="m6219,9989l6199,9994,6182,10006,6213,10006,6219,9989e" filled="t" fillcolor="#FFFFFF" stroked="f">
                <v:path arrowok="t"/>
                <v:fill/>
              </v:shape>
              <v:shape style="position:absolute;left:4990;top:9932;width:1939;height:190" coordorigin="4990,9932" coordsize="1939,190" path="m6272,9932l6247,9932,6237,9941,6237,9967,6247,9976,6272,9976,6281,9967,6281,9941,6272,9932e" filled="t" fillcolor="#FFFFFF" stroked="f">
                <v:path arrowok="t"/>
                <v:fill/>
              </v:shape>
              <v:shape style="position:absolute;left:4990;top:9932;width:1939;height:190" coordorigin="4990,9932" coordsize="1939,190" path="m6280,9991l6238,9991,6238,10121,6280,10121,6280,9991e" filled="t" fillcolor="#FFFFFF" stroked="f">
                <v:path arrowok="t"/>
                <v:fill/>
              </v:shape>
              <v:shape style="position:absolute;left:4990;top:9932;width:1939;height:190" coordorigin="4990,9932" coordsize="1939,190" path="m6369,9990l6346,9993,6327,10003,6312,10019,6304,10039,6306,10067,6313,10090,6325,10106,6341,10117,6361,10122,6386,10120,6406,10113,6421,10102,6410,10089,6371,10089,6352,10081,6344,10060,6350,10035,6366,10024,6382,10023,6419,10023,6427,10019,6414,10004,6396,9994,6375,9990,6369,9990e" filled="t" fillcolor="#FFFFFF" stroked="f">
                <v:path arrowok="t"/>
                <v:fill/>
              </v:shape>
              <v:shape style="position:absolute;left:4990;top:9932;width:1939;height:190" coordorigin="4990,9932" coordsize="1939,190" path="m6398,10074l6392,10084,6383,10089,6410,10089,6398,10074e" filled="t" fillcolor="#FFFFFF" stroked="f">
                <v:path arrowok="t"/>
                <v:fill/>
              </v:shape>
              <v:shape style="position:absolute;left:4990;top:9932;width:1939;height:190" coordorigin="4990,9932" coordsize="1939,190" path="m6419,10023l6382,10023,6391,10029,6397,10037,6419,10023e" filled="t" fillcolor="#FFFFFF" stroked="f">
                <v:path arrowok="t"/>
                <v:fill/>
              </v:shape>
              <v:shape style="position:absolute;left:4990;top:9932;width:1939;height:190" coordorigin="4990,9932" coordsize="1939,190" path="m6557,10021l6511,10021,6519,10028,6519,10043,6485,10043,6459,10047,6442,10059,6436,10078,6440,10101,6454,10116,6476,10122,6500,10119,6516,10110,6560,10110,6560,10095,6481,10095,6474,10089,6474,10070,6481,10065,6560,10065,6560,10036,6557,10021e" filled="t" fillcolor="#FFFFFF" stroked="f">
                <v:path arrowok="t"/>
                <v:fill/>
              </v:shape>
              <v:shape style="position:absolute;left:4990;top:9932;width:1939;height:190" coordorigin="4990,9932" coordsize="1939,190" path="m6560,10110l6516,10110,6519,10121,6560,10121,6560,10110e" filled="t" fillcolor="#FFFFFF" stroked="f">
                <v:path arrowok="t"/>
                <v:fill/>
              </v:shape>
              <v:shape style="position:absolute;left:4990;top:9932;width:1939;height:190" coordorigin="4990,9932" coordsize="1939,190" path="m6560,10065l6519,10065,6519,10077,6517,10087,6506,10095,6560,10095,6560,10065e" filled="t" fillcolor="#FFFFFF" stroked="f">
                <v:path arrowok="t"/>
                <v:fill/>
              </v:shape>
              <v:shape style="position:absolute;left:4990;top:9932;width:1939;height:190" coordorigin="4990,9932" coordsize="1939,190" path="m6504,9989l6483,9991,6464,9996,6445,10003,6455,10031,6476,10023,6494,10021,6557,10021,6555,10015,6542,10000,6521,9991,6504,9989e" filled="t" fillcolor="#FFFFFF" stroked="f">
                <v:path arrowok="t"/>
                <v:fill/>
              </v:shape>
              <v:shape style="position:absolute;left:4990;top:9932;width:1939;height:190" coordorigin="4990,9932" coordsize="1939,190" path="m6637,10024l6596,10024,6596,10082,6601,10104,6617,10118,6645,10120,6663,10118,6665,10089,6641,10089,6637,10085,6637,10024e" filled="t" fillcolor="#FFFFFF" stroked="f">
                <v:path arrowok="t"/>
                <v:fill/>
              </v:shape>
              <v:shape style="position:absolute;left:4990;top:9932;width:1939;height:190" coordorigin="4990,9932" coordsize="1939,190" path="m6665,10085l6659,10088,6653,10089,6649,10089,6641,10089,6665,10089,6665,10085e" filled="t" fillcolor="#FFFFFF" stroked="f">
                <v:path arrowok="t"/>
                <v:fill/>
              </v:shape>
              <v:shape style="position:absolute;left:4990;top:9932;width:1939;height:190" coordorigin="4990,9932" coordsize="1939,190" path="m6637,9961l6596,9961,6596,9997,6578,9997,6578,10024,6671,10024,6671,9997,6637,9997,6637,9961e" filled="t" fillcolor="#FFFFFF" stroked="f">
                <v:path arrowok="t"/>
                <v:fill/>
              </v:shape>
              <v:shape style="position:absolute;left:4990;top:9932;width:1939;height:190" coordorigin="4990,9932" coordsize="1939,190" path="m6753,9990l6729,9993,6709,10002,6694,10017,6685,10036,6686,10065,6693,10087,6705,10104,6720,10115,6739,10121,6768,10119,6790,10112,6807,10100,6815,10089,6762,10089,6738,10084,6726,10069,6729,10041,6740,10026,6753,10023,6814,10023,6812,10018,6798,10003,6779,9994,6757,9990,6753,9990e" filled="t" fillcolor="#FFFFFF" stroked="f">
                <v:path arrowok="t"/>
                <v:fill/>
              </v:shape>
              <v:shape style="position:absolute;left:4990;top:9932;width:1939;height:190" coordorigin="4990,9932" coordsize="1939,190" path="m6814,10023l6753,10023,6772,10030,6782,10051,6776,10076,6762,10089,6815,10089,6818,10084,6823,10064,6820,10039,6814,10023e" filled="t" fillcolor="#FFFFFF" stroked="f">
                <v:path arrowok="t"/>
                <v:fill/>
              </v:shape>
              <v:shape style="position:absolute;left:4990;top:9932;width:1939;height:190" coordorigin="4990,9932" coordsize="1939,190" path="m6888,9991l6846,9991,6846,10121,6888,10121,6888,10054,6896,10037,6914,10028,6923,10006,6893,10006,6888,9991e" filled="t" fillcolor="#FFFFFF" stroked="f">
                <v:path arrowok="t"/>
                <v:fill/>
              </v:shape>
              <v:shape style="position:absolute;left:4990;top:9932;width:1939;height:190" coordorigin="4990,9932" coordsize="1939,190" path="m6930,9989l6909,9994,6893,10006,6923,10006,6930,9989e" filled="t" fillcolor="#FFFFFF" stroked="f">
                <v:path arrowok="t"/>
                <v:fill/>
              </v:shape>
            </v:group>
            <v:group style="position:absolute;left:8794;top:9932;width:2258;height:190" coordorigin="8794,9932" coordsize="2258,190">
              <v:shape style="position:absolute;left:8794;top:9932;width:2258;height:190" coordorigin="8794,9932" coordsize="2258,190" path="m8815,10066l8794,10095,8810,10106,8829,10115,8849,10120,8870,10122,8895,10119,8916,10111,8931,10097,8934,10088,8871,10088,8854,10085,8834,10077,8815,10066e" filled="t" fillcolor="#FFFFFF" stroked="f">
                <v:path arrowok="t"/>
                <v:fill/>
              </v:shape>
              <v:shape style="position:absolute;left:8794;top:9932;width:2258;height:190" coordorigin="8794,9932" coordsize="2258,190" path="m8871,9951l8845,9954,8825,9963,8811,9978,8805,9997,8809,10020,8822,10034,8838,10044,8857,10050,8874,10056,8887,10062,8893,10071,8893,10083,8885,10088,8934,10088,8905,10027,8869,10015,8856,10009,8850,10000,8849,9989,8857,9985,8917,9985,8938,9969,8921,9961,8902,9954,8881,9951,8871,9951e" filled="t" fillcolor="#FFFFFF" stroked="f">
                <v:path arrowok="t"/>
                <v:fill/>
              </v:shape>
              <v:shape style="position:absolute;left:8794;top:9932;width:2258;height:190" coordorigin="8794,9932" coordsize="2258,190" path="m8917,9985l8868,9985,8885,9988,8905,9995,8917,9985e" filled="t" fillcolor="#FFFFFF" stroked="f">
                <v:path arrowok="t"/>
                <v:fill/>
              </v:shape>
              <v:shape style="position:absolute;left:8794;top:9932;width:2258;height:190" coordorigin="8794,9932" coordsize="2258,190" path="m9008,10024l8967,10024,8967,10082,8973,10104,8988,10118,9017,10120,9034,10118,9036,10089,9013,10089,9008,10085,9008,10024e" filled="t" fillcolor="#FFFFFF" stroked="f">
                <v:path arrowok="t"/>
                <v:fill/>
              </v:shape>
              <v:shape style="position:absolute;left:8794;top:9932;width:2258;height:190" coordorigin="8794,9932" coordsize="2258,190" path="m9037,10085l9030,10088,9025,10089,9020,10089,9013,10089,9036,10089,9037,10085e" filled="t" fillcolor="#FFFFFF" stroked="f">
                <v:path arrowok="t"/>
                <v:fill/>
              </v:shape>
              <v:shape style="position:absolute;left:8794;top:9932;width:2258;height:190" coordorigin="8794,9932" coordsize="2258,190" path="m9008,9961l8967,9961,8967,9997,8949,9997,8949,10024,9042,10024,9042,9997,9008,9997,9008,9961e" filled="t" fillcolor="#FFFFFF" stroked="f">
                <v:path arrowok="t"/>
                <v:fill/>
              </v:shape>
              <v:shape style="position:absolute;left:8794;top:9932;width:2258;height:190" coordorigin="8794,9932" coordsize="2258,190" path="m9122,9990l9098,9993,9079,10003,9064,10018,9056,10039,9058,10067,9065,10089,9076,10106,9092,10116,9112,10122,9138,10120,9158,10114,9173,10105,9165,10091,9111,10091,9100,10083,9096,10067,9187,10067,9186,10045,9095,10045,9098,10029,9108,10019,9177,10019,9167,10005,9150,9995,9128,9990,9122,9990e" filled="t" fillcolor="#FFFFFF" stroked="f">
                <v:path arrowok="t"/>
                <v:fill/>
              </v:shape>
              <v:shape style="position:absolute;left:8794;top:9932;width:2258;height:190" coordorigin="8794,9932" coordsize="2258,190" path="m9157,10078l9149,10087,9138,10091,9165,10091,9157,10078e" filled="t" fillcolor="#FFFFFF" stroked="f">
                <v:path arrowok="t"/>
                <v:fill/>
              </v:shape>
              <v:shape style="position:absolute;left:8794;top:9932;width:2258;height:190" coordorigin="8794,9932" coordsize="2258,190" path="m9177,10019l9137,10019,9147,10029,9147,10045,9186,10045,9186,10042,9179,10021,9177,10019e" filled="t" fillcolor="#FFFFFF" stroked="f">
                <v:path arrowok="t"/>
                <v:fill/>
              </v:shape>
              <v:shape style="position:absolute;left:8794;top:9932;width:2258;height:190" coordorigin="8794,9932" coordsize="2258,190" path="m9266,9990l9242,9993,9223,10003,9209,10018,9200,10039,9202,10067,9209,10089,9221,10106,9237,10116,9257,10122,9282,10120,9302,10114,9317,10105,9309,10091,9255,10091,9244,10083,9240,10067,9331,10067,9330,10045,9240,10045,9242,10029,9252,10019,9322,10019,9312,10005,9295,9995,9272,9990,9266,9990e" filled="t" fillcolor="#FFFFFF" stroked="f">
                <v:path arrowok="t"/>
                <v:fill/>
              </v:shape>
              <v:shape style="position:absolute;left:8794;top:9932;width:2258;height:190" coordorigin="8794,9932" coordsize="2258,190" path="m9302,10078l9293,10087,9282,10091,9309,10091,9302,10078e" filled="t" fillcolor="#FFFFFF" stroked="f">
                <v:path arrowok="t"/>
                <v:fill/>
              </v:shape>
              <v:shape style="position:absolute;left:8794;top:9932;width:2258;height:190" coordorigin="8794,9932" coordsize="2258,190" path="m9322,10019l9281,10019,9291,10029,9291,10045,9330,10045,9330,10042,9324,10021,9322,10019e" filled="t" fillcolor="#FFFFFF" stroked="f">
                <v:path arrowok="t"/>
                <v:fill/>
              </v:shape>
              <v:shape style="position:absolute;left:8794;top:9932;width:2258;height:190" coordorigin="8794,9932" coordsize="2258,190" path="m9397,9943l9355,9943,9355,10121,9397,10121,9397,9943e" filled="t" fillcolor="#FFFFFF" stroked="f">
                <v:path arrowok="t"/>
                <v:fill/>
              </v:shape>
              <v:shape style="position:absolute;left:8794;top:9932;width:2258;height:190" coordorigin="8794,9932" coordsize="2258,190" path="m9565,9951l9503,9974,9476,10032,9479,10056,9515,10109,9556,10122,9579,10120,9599,10115,9616,10106,9631,10094,9624,10085,9572,10085,9548,10080,9531,10068,9521,10050,9524,10022,9533,10003,9548,9991,9622,9991,9633,9980,9618,9967,9599,9958,9579,9952,9565,9951e" filled="t" fillcolor="#FFFFFF" stroked="f">
                <v:path arrowok="t"/>
                <v:fill/>
              </v:shape>
              <v:shape style="position:absolute;left:8794;top:9932;width:2258;height:190" coordorigin="8794,9932" coordsize="2258,190" path="m9608,10065l9591,10078,9572,10085,9624,10085,9608,10065e" filled="t" fillcolor="#FFFFFF" stroked="f">
                <v:path arrowok="t"/>
                <v:fill/>
              </v:shape>
              <v:shape style="position:absolute;left:8794;top:9932;width:2258;height:190" coordorigin="8794,9932" coordsize="2258,190" path="m9622,9991l9574,9991,9592,9996,9606,10006,9622,9991e" filled="t" fillcolor="#FFFFFF" stroked="f">
                <v:path arrowok="t"/>
                <v:fill/>
              </v:shape>
              <v:shape style="position:absolute;left:8794;top:9932;width:2258;height:190" coordorigin="8794,9932" coordsize="2258,190" path="m9710,9990l9685,9993,9665,10002,9650,10017,9641,10036,9643,10065,9650,10087,9661,10104,9677,10115,9696,10121,9724,10119,9747,10112,9764,10100,9771,10089,9718,10089,9694,10084,9682,10069,9685,10041,9697,10026,9710,10023,9770,10023,9768,10018,9754,10003,9736,9994,9713,9990,9710,9990e" filled="t" fillcolor="#FFFFFF" stroked="f">
                <v:path arrowok="t"/>
                <v:fill/>
              </v:shape>
              <v:shape style="position:absolute;left:8794;top:9932;width:2258;height:190" coordorigin="8794,9932" coordsize="2258,190" path="m9770,10023l9710,10023,9729,10030,9738,10051,9733,10076,9718,10089,9771,10089,9775,10084,9780,10064,9777,10039,9770,10023e" filled="t" fillcolor="#FFFFFF" stroked="f">
                <v:path arrowok="t"/>
                <v:fill/>
              </v:shape>
              <v:shape style="position:absolute;left:8794;top:9932;width:2258;height:190" coordorigin="8794,9932" coordsize="2258,190" path="m9844,9991l9803,9991,9803,10121,9844,10121,9844,10052,9846,10037,9855,10026,9932,10026,9930,10016,9922,10005,9850,10005,9844,9991e" filled="t" fillcolor="#FFFFFF" stroked="f">
                <v:path arrowok="t"/>
                <v:fill/>
              </v:shape>
              <v:shape style="position:absolute;left:8794;top:9932;width:2258;height:190" coordorigin="8794,9932" coordsize="2258,190" path="m9932,10026l9884,10026,9893,10035,9893,10121,9935,10121,9935,10039,9932,10026e" filled="t" fillcolor="#FFFFFF" stroked="f">
                <v:path arrowok="t"/>
                <v:fill/>
              </v:shape>
              <v:shape style="position:absolute;left:8794;top:9932;width:2258;height:190" coordorigin="8794,9932" coordsize="2258,190" path="m9887,9989l9866,9993,9850,10005,9922,10005,9917,9999,9898,9990,9887,9989e" filled="t" fillcolor="#FFFFFF" stroked="f">
                <v:path arrowok="t"/>
                <v:fill/>
              </v:shape>
              <v:shape style="position:absolute;left:8794;top:9932;width:2258;height:190" coordorigin="8794,9932" coordsize="2258,190" path="m9973,10083l9951,10104,9968,10114,9988,10120,10009,10122,10034,10119,10053,10108,10061,10094,10010,10094,9992,10091,9973,10083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010,9989l9986,9993,9968,10004,9959,10023,9964,10047,9979,10061,9998,10069,10014,10075,10024,10082,10025,10091,10019,10094,10061,10094,10024,10043,10007,10037,9997,10030,9996,10021,10001,10018,10054,10018,10064,10004,10046,9996,10026,9991,10010,9989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054,10018l10009,10018,10026,10021,10047,10029,10054,10018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135,10024l10093,10024,10093,10082,10099,10104,10114,10118,10143,10120,10161,10118,10162,10089,10139,10089,10135,10085,10135,10024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163,10085l10156,10088,10151,10089,10147,10089,10139,10089,10162,10089,10163,10085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135,9961l10093,9961,10093,9997,10075,9997,10075,10024,10168,10024,10168,9997,10135,9997,10135,996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233,9991l10192,9991,10192,10121,10233,10121,10233,10054,10241,10037,10259,10028,10268,10006,10238,10006,10233,999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275,9989l10254,9994,10238,10006,10268,10006,10275,9989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332,9991l10290,9991,10290,10073,10295,10097,10308,10113,10327,10122,10352,10119,10369,10111,10420,10111,10420,10086,10340,10086,10332,10077,10332,999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420,10111l10369,10111,10379,10121,10420,10121,10420,1011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420,9991l10379,9991,10378,10073,10369,10086,10353,10086,10420,10086,10420,999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510,9990l10486,9993,10467,10003,10453,10019,10444,10039,10446,10067,10453,10090,10465,10106,10481,10117,10501,10122,10527,10120,10547,10113,10561,10102,10550,10089,10511,10089,10493,10081,10484,10060,10490,10035,10506,10024,10523,10023,10560,10023,10567,10019,10554,10004,10537,9994,10515,9990,10510,9990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538,10074l10532,10084,10523,10089,10550,10089,10538,10074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560,10023l10523,10023,10531,10029,10537,10037,10560,10023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635,10024l10594,10024,10594,10082,10600,10104,10615,10118,10644,10120,10661,10118,10663,10089,10640,10089,10635,10085,10635,10024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663,10085l10657,10088,10652,10089,10647,10089,10640,10089,10663,10089,10663,10085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635,9961l10594,9961,10594,9997,10576,9997,10576,10024,10669,10024,10669,9997,10635,9997,10635,996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726,9932l10701,9932,10692,9941,10692,9967,10701,9976,10726,9976,10735,9967,10735,9941,10726,9932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734,9991l10693,9991,10693,10121,10734,10121,10734,999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827,9990l10803,9993,10783,10002,10768,10017,10759,10036,10760,10065,10767,10087,10779,10104,10794,10115,10813,10121,10842,10119,10864,10112,10881,10100,10889,10089,10836,10089,10812,10084,10800,10069,10803,10041,10814,10026,10827,10023,10888,10023,10886,10018,10872,10003,10853,9994,10831,9990,10827,9990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888,10023l10827,10023,10846,10030,10856,10051,10850,10076,10836,10089,10889,10089,10892,10084,10897,10064,10894,10039,10888,10023e" filled="t" fillcolor="#FFFFFF" stroked="f">
                <v:path arrowok="t"/>
                <v:fill/>
              </v:shape>
              <v:shape style="position:absolute;left:8794;top:9932;width:2258;height:190" coordorigin="8794,9932" coordsize="2258,190" path="m10962,9991l10920,9991,10920,10121,10962,10121,10962,10052,10963,10037,10973,10026,11050,10026,11048,10016,11039,10005,10967,10005,10962,9991e" filled="t" fillcolor="#FFFFFF" stroked="f">
                <v:path arrowok="t"/>
                <v:fill/>
              </v:shape>
              <v:shape style="position:absolute;left:8794;top:9932;width:2258;height:190" coordorigin="8794,9932" coordsize="2258,190" path="m11050,10026l11002,10026,11011,10035,11011,10121,11052,10121,11052,10039,11050,10026e" filled="t" fillcolor="#FFFFFF" stroked="f">
                <v:path arrowok="t"/>
                <v:fill/>
              </v:shape>
              <v:shape style="position:absolute;left:8794;top:9932;width:2258;height:190" coordorigin="8794,9932" coordsize="2258,190" path="m11005,9989l10984,9993,10967,10005,11039,10005,11035,9999,11015,9990,11005,998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437103pt;margin-top:142.037567pt;width:118.397438pt;height:69.3323pt;mso-position-horizontal-relative:page;mso-position-vertical-relative:page;z-index:-915" coordorigin="4769,2841" coordsize="2368,1387">
            <v:group style="position:absolute;left:5356;top:2851;width:1393;height:1362" coordorigin="5356,2851" coordsize="1393,1362">
              <v:shape style="position:absolute;left:5356;top:2851;width:1393;height:1362" coordorigin="5356,2851" coordsize="1393,1362" path="m5944,2851l5587,2851,5356,3240,5718,3242,6280,4213,6749,4213,5944,2851e" filled="t" fillcolor="#00459C" stroked="f">
                <v:path arrowok="t"/>
                <v:fill/>
              </v:shape>
            </v:group>
            <v:group style="position:absolute;left:5068;top:3349;width:1109;height:864" coordorigin="5068,3349" coordsize="1109,864">
              <v:shape style="position:absolute;left:5068;top:3349;width:1109;height:864" coordorigin="5068,3349" coordsize="1109,864" path="m5666,3349l5292,3349,5068,3727,5422,3727,5699,4213,6177,4213,5666,3349e" filled="t" fillcolor="#3E3A39" stroked="f">
                <v:path arrowok="t"/>
                <v:fill/>
              </v:shape>
            </v:group>
            <v:group style="position:absolute;left:4779;top:3839;width:819;height:379" coordorigin="4779,3839" coordsize="819,379">
              <v:shape style="position:absolute;left:4779;top:3839;width:819;height:379" coordorigin="4779,3839" coordsize="819,379" path="m5376,3839l5003,3839,4779,4217,5598,4217,5376,3839e" filled="t" fillcolor="#00459C" stroked="f">
                <v:path arrowok="t"/>
                <v:fill/>
              </v:shape>
            </v:group>
            <v:group style="position:absolute;left:6020;top:2851;width:1107;height:1103" coordorigin="6020,2851" coordsize="1107,1103">
              <v:shape style="position:absolute;left:6020;top:2851;width:1107;height:1103" coordorigin="6020,2851" coordsize="1107,1103" path="m6801,2851l6020,2851,6250,3240,6549,3241,6570,3245,6617,3286,6619,3302,6617,3320,6611,3340,6601,3360,6461,3597,6672,3954,7087,3248,7119,3174,7127,3121,7126,3095,7108,3016,7063,2946,6990,2891,6925,2866,6846,2853,6801,2851e" filled="t" fillcolor="#3E3A3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3.422401pt;margin-top:221.401566pt;width:368.431pt;height:27.211638pt;mso-position-horizontal-relative:page;mso-position-vertical-relative:page;z-index:-914" coordorigin="2268,4428" coordsize="7369,544">
            <v:shape style="position:absolute;left:2268;top:4428;width:7369;height:544" coordorigin="2268,4428" coordsize="7369,544" path="m2268,4438l2268,4962,2405,4962,2405,4762,2453,4762,2527,4752,2581,4720,2614,4668,2615,4664,2405,4664,2405,4536,2612,4536,2608,4523,2574,4472,2519,4443,2496,4439,2268,4438e" filled="t" fillcolor="#00459C" stroked="f">
              <v:path arrowok="t"/>
              <v:fill/>
            </v:shape>
            <v:shape style="position:absolute;left:2268;top:4428;width:7369;height:544" coordorigin="2268,4428" coordsize="7369,544" path="m2612,4536l2431,4536,2453,4540,2469,4551,2479,4569,2484,4596,2481,4625,2472,4645,2458,4658,2438,4664,2405,4664,2615,4664,2620,4646,2624,4621,2623,4594,2620,4568,2615,4544,2612,4536e" filled="t" fillcolor="#00459C" stroked="f">
              <v:path arrowok="t"/>
              <v:fill/>
            </v:shape>
            <v:shape style="position:absolute;left:2268;top:4428;width:7369;height:544" coordorigin="2268,4428" coordsize="7369,544" path="m2873,4554l2737,4554,2737,4962,2873,4962,2873,4554e" filled="t" fillcolor="#00459C" stroked="f">
              <v:path arrowok="t"/>
              <v:fill/>
            </v:shape>
            <v:shape style="position:absolute;left:2268;top:4428;width:7369;height:544" coordorigin="2268,4428" coordsize="7369,544" path="m3064,4817l2941,4817,2941,4962,3064,4962,3064,4817e" filled="t" fillcolor="#00459C" stroked="f">
              <v:path arrowok="t"/>
              <v:fill/>
            </v:shape>
            <v:shape style="position:absolute;left:2268;top:4428;width:7369;height:544" coordorigin="2268,4428" coordsize="7369,544" path="m2976,4438l2634,4438,2634,4554,2976,4554,2976,4438e" filled="t" fillcolor="#00459C" stroked="f">
              <v:path arrowok="t"/>
              <v:fill/>
            </v:shape>
            <v:shape style="position:absolute;left:2268;top:4428;width:7369;height:544" coordorigin="2268,4428" coordsize="7369,544" path="m3552,4438l3380,4438,3252,4962,3398,4962,3412,4870,3657,4870,3632,4767,3428,4767,3465,4545,3578,4545,3552,4438e" filled="t" fillcolor="#00459C" stroked="f">
              <v:path arrowok="t"/>
              <v:fill/>
            </v:shape>
            <v:shape style="position:absolute;left:2268;top:4428;width:7369;height:544" coordorigin="2268,4428" coordsize="7369,544" path="m3657,4870l3520,4870,3534,4962,3680,4962,3657,4870e" filled="t" fillcolor="#00459C" stroked="f">
              <v:path arrowok="t"/>
              <v:fill/>
            </v:shape>
            <v:shape style="position:absolute;left:2268;top:4428;width:7369;height:544" coordorigin="2268,4428" coordsize="7369,544" path="m3578,4545l3467,4545,3504,4767,3632,4767,3578,4545e" filled="t" fillcolor="#00459C" stroked="f">
              <v:path arrowok="t"/>
              <v:fill/>
            </v:shape>
            <v:shape style="position:absolute;left:2268;top:4428;width:7369;height:544" coordorigin="2268,4428" coordsize="7369,544" path="m3818,4806l3686,4806,3686,4825,3699,4896,3754,4953,3821,4970,3848,4972,3878,4971,3954,4957,4007,4926,4037,4879,3872,4879,3849,4876,3832,4867,3822,4849,3818,4821,3818,4806e" filled="t" fillcolor="#00459C" stroked="f">
              <v:path arrowok="t"/>
              <v:fill/>
            </v:shape>
            <v:shape style="position:absolute;left:2268;top:4428;width:7369;height:544" coordorigin="2268,4428" coordsize="7369,544" path="m3886,4428l3802,4437,3743,4466,3701,4531,3693,4575,3695,4603,3715,4669,3768,4722,3832,4753,3847,4760,3901,4802,3907,4829,3903,4853,3891,4870,3872,4879,4037,4879,4038,4876,4044,4855,4047,4832,4046,4802,4025,4733,3985,4687,3920,4650,3888,4636,3873,4629,3827,4581,3825,4566,3829,4545,3842,4528,3864,4520,4025,4520,4024,4515,3976,4452,3912,4431,3886,4428e" filled="t" fillcolor="#00459C" stroked="f">
              <v:path arrowok="t"/>
              <v:fill/>
            </v:shape>
            <v:shape style="position:absolute;left:2268;top:4428;width:7369;height:544" coordorigin="2268,4428" coordsize="7369,544" path="m4025,4520l3864,4520,3885,4526,3899,4541,3906,4563,3906,4589,4034,4589,4033,4562,4030,4537,4025,4520e" filled="t" fillcolor="#00459C" stroked="f">
              <v:path arrowok="t"/>
              <v:fill/>
            </v:shape>
            <v:shape style="position:absolute;left:2268;top:4428;width:7369;height:544" coordorigin="2268,4428" coordsize="7369,544" path="m4228,4438l4092,4438,4092,4962,4228,4962,4228,4438e" filled="t" fillcolor="#00459C" stroked="f">
              <v:path arrowok="t"/>
              <v:fill/>
            </v:shape>
            <v:shape style="position:absolute;left:2268;top:4428;width:7369;height:544" coordorigin="2268,4428" coordsize="7369,544" path="m4545,4438l4373,4438,4246,4962,4391,4962,4405,4870,4651,4870,4626,4767,4421,4767,4459,4545,4571,4545,4545,4438e" filled="t" fillcolor="#00459C" stroked="f">
              <v:path arrowok="t"/>
              <v:fill/>
            </v:shape>
            <v:shape style="position:absolute;left:2268;top:4428;width:7369;height:544" coordorigin="2268,4428" coordsize="7369,544" path="m4651,4870l4514,4870,4528,4962,4673,4962,4651,4870e" filled="t" fillcolor="#00459C" stroked="f">
              <v:path arrowok="t"/>
              <v:fill/>
            </v:shape>
            <v:shape style="position:absolute;left:2268;top:4428;width:7369;height:544" coordorigin="2268,4428" coordsize="7369,544" path="m4571,4545l4460,4545,4498,4767,4626,4767,4571,4545e" filled="t" fillcolor="#00459C" stroked="f">
              <v:path arrowok="t"/>
              <v:fill/>
            </v:shape>
            <v:shape style="position:absolute;left:2268;top:4428;width:7369;height:544" coordorigin="2268,4428" coordsize="7369,544" path="m5077,4438l4882,4438,4882,4962,5009,4962,5009,4571,5101,4571,5077,4438e" filled="t" fillcolor="#00459C" stroked="f">
              <v:path arrowok="t"/>
              <v:fill/>
            </v:shape>
            <v:shape style="position:absolute;left:2268;top:4428;width:7369;height:544" coordorigin="2268,4428" coordsize="7369,544" path="m5101,4571l5011,4571,5083,4962,5182,4962,5222,4748,5132,4748,5101,4571e" filled="t" fillcolor="#00459C" stroked="f">
              <v:path arrowok="t"/>
              <v:fill/>
            </v:shape>
            <v:shape style="position:absolute;left:2268;top:4428;width:7369;height:544" coordorigin="2268,4428" coordsize="7369,544" path="m5384,4571l5256,4571,5256,4962,5384,4962,5384,4571e" filled="t" fillcolor="#00459C" stroked="f">
              <v:path arrowok="t"/>
              <v:fill/>
            </v:shape>
            <v:shape style="position:absolute;left:2268;top:4428;width:7369;height:544" coordorigin="2268,4428" coordsize="7369,544" path="m5384,4438l5188,4438,5133,4748,5222,4748,5255,4571,5384,4571,5384,4438e" filled="t" fillcolor="#00459C" stroked="f">
              <v:path arrowok="t"/>
              <v:fill/>
            </v:shape>
            <v:shape style="position:absolute;left:2268;top:4428;width:7369;height:544" coordorigin="2268,4428" coordsize="7369,544" path="m5574,4438l5437,4438,5437,4784,5447,4867,5476,4925,5543,4964,5614,4972,5640,4971,5705,4958,5765,4909,5779,4878,5630,4878,5606,4876,5589,4869,5578,4852,5574,4827,5574,4438e" filled="t" fillcolor="#00459C" stroked="f">
              <v:path arrowok="t"/>
              <v:fill/>
            </v:shape>
            <v:shape style="position:absolute;left:2268;top:4428;width:7369;height:544" coordorigin="2268,4428" coordsize="7369,544" path="m5793,4438l5656,4438,5656,4816,5653,4849,5644,4868,5630,4878,5779,4878,5791,4816,5793,4784,5793,4438e" filled="t" fillcolor="#00459C" stroked="f">
              <v:path arrowok="t"/>
              <v:fill/>
            </v:shape>
            <v:shape style="position:absolute;left:2268;top:4428;width:7369;height:544" coordorigin="2268,4428" coordsize="7369,544" path="m5988,4438l5851,4438,5851,4962,6156,4962,6156,4850,5988,4850,5988,4438e" filled="t" fillcolor="#00459C" stroked="f">
              <v:path arrowok="t"/>
              <v:fill/>
            </v:shape>
            <v:shape style="position:absolute;left:2268;top:4428;width:7369;height:544" coordorigin="2268,4428" coordsize="7369,544" path="m6343,4554l6206,4554,6206,4962,6343,4962,6343,4554e" filled="t" fillcolor="#00459C" stroked="f">
              <v:path arrowok="t"/>
              <v:fill/>
            </v:shape>
            <v:shape style="position:absolute;left:2268;top:4428;width:7369;height:544" coordorigin="2268,4428" coordsize="7369,544" path="m6445,4438l6103,4438,6103,4554,6445,4554,6445,4438e" filled="t" fillcolor="#00459C" stroked="f">
              <v:path arrowok="t"/>
              <v:fill/>
            </v:shape>
            <v:shape style="position:absolute;left:2268;top:4428;width:7369;height:544" coordorigin="2268,4428" coordsize="7369,544" path="m6608,4438l6471,4438,6471,4962,6608,4962,6608,4438e" filled="t" fillcolor="#00459C" stroked="f">
              <v:path arrowok="t"/>
              <v:fill/>
            </v:shape>
            <v:shape style="position:absolute;left:2268;top:4428;width:7369;height:544" coordorigin="2268,4428" coordsize="7369,544" path="m6853,4438l6853,4962,6989,4962,6989,4762,7037,4762,7112,4752,7166,4720,7199,4668,7200,4664,6989,4664,6989,4536,7197,4536,7192,4523,7158,4472,7104,4443,7081,4439,6853,4438e" filled="t" fillcolor="#00459C" stroked="f">
              <v:path arrowok="t"/>
              <v:fill/>
            </v:shape>
            <v:shape style="position:absolute;left:2268;top:4428;width:7369;height:544" coordorigin="2268,4428" coordsize="7369,544" path="m7197,4536l7015,4536,7037,4540,7054,4551,7064,4569,7068,4596,7065,4625,7056,4645,7042,4658,7023,4664,6989,4664,7200,4664,7205,4646,7208,4621,7207,4594,7204,4568,7200,4544,7197,4536e" filled="t" fillcolor="#00459C" stroked="f">
              <v:path arrowok="t"/>
              <v:fill/>
            </v:shape>
            <v:shape style="position:absolute;left:2268;top:4428;width:7369;height:544" coordorigin="2268,4428" coordsize="7369,544" path="m7563,4438l7252,4438,7252,4962,7570,4962,7570,4850,7389,4850,7389,4746,7552,4746,7552,4639,7389,4639,7389,4549,7563,4549,7563,4438e" filled="t" fillcolor="#00459C" stroked="f">
              <v:path arrowok="t"/>
              <v:fill/>
            </v:shape>
            <v:shape style="position:absolute;left:2268;top:4428;width:7369;height:544" coordorigin="2268,4428" coordsize="7369,544" path="m7619,4438l7619,4962,7756,4962,7756,4752,7962,4752,7918,4710,7895,4704,7887,4702,7910,4697,7929,4688,7945,4675,7957,4659,7756,4659,7756,4536,7970,4536,7967,4522,7935,4470,7878,4442,7852,4438,7619,4438e" filled="t" fillcolor="#00459C" stroked="f">
              <v:path arrowok="t"/>
              <v:fill/>
            </v:shape>
            <v:shape style="position:absolute;left:2268;top:4428;width:7369;height:544" coordorigin="2268,4428" coordsize="7369,544" path="m7962,4752l7792,4752,7811,4755,7825,4764,7833,4783,7837,4813,7837,4878,7838,4898,7840,4921,7843,4942,7850,4961,7995,4962,7995,4955,7987,4950,7984,4944,7973,4881,7973,4821,7972,4794,7968,4770,7962,4752e" filled="t" fillcolor="#00459C" stroked="f">
              <v:path arrowok="t"/>
              <v:fill/>
            </v:shape>
            <v:shape style="position:absolute;left:2268;top:4428;width:7369;height:544" coordorigin="2268,4428" coordsize="7369,544" path="m7970,4536l7782,4536,7808,4539,7825,4549,7836,4566,7840,4591,7838,4617,7829,4638,7815,4652,7795,4659,7756,4659,7957,4659,7967,4641,7973,4619,7976,4595,7975,4569,7972,4544,7970,4536e" filled="t" fillcolor="#00459C" stroked="f">
              <v:path arrowok="t"/>
              <v:fill/>
            </v:shape>
            <v:shape style="position:absolute;left:2268;top:4428;width:7369;height:544" coordorigin="2268,4428" coordsize="7369,544" path="m8172,4438l8036,4438,8036,4962,8172,4962,8172,4823,8201,4779,8345,4779,8288,4667,8304,4639,8172,4639,8172,4438e" filled="t" fillcolor="#00459C" stroked="f">
              <v:path arrowok="t"/>
              <v:fill/>
            </v:shape>
            <v:shape style="position:absolute;left:2268;top:4428;width:7369;height:544" coordorigin="2268,4428" coordsize="7369,544" path="m8345,4779l8201,4779,8281,4962,8407,4962,8417,4923,8345,4779e" filled="t" fillcolor="#00459C" stroked="f">
              <v:path arrowok="t"/>
              <v:fill/>
            </v:shape>
            <v:shape style="position:absolute;left:2268;top:4428;width:7369;height:544" coordorigin="2268,4428" coordsize="7369,544" path="m8417,4923l8407,4962,8437,4962,8417,4923e" filled="t" fillcolor="#00459C" stroked="f">
              <v:path arrowok="t"/>
              <v:fill/>
            </v:shape>
            <v:shape style="position:absolute;left:2268;top:4428;width:7369;height:544" coordorigin="2268,4428" coordsize="7369,544" path="m8707,4438l8535,4438,8417,4923,8437,4962,8553,4962,8567,4870,8812,4870,8787,4767,8583,4767,8620,4545,8733,4545,8707,4438e" filled="t" fillcolor="#00459C" stroked="f">
              <v:path arrowok="t"/>
              <v:fill/>
            </v:shape>
            <v:shape style="position:absolute;left:2268;top:4428;width:7369;height:544" coordorigin="2268,4428" coordsize="7369,544" path="m8812,4870l8675,4870,8689,4962,8835,4962,8812,4870e" filled="t" fillcolor="#00459C" stroked="f">
              <v:path arrowok="t"/>
              <v:fill/>
            </v:shape>
            <v:shape style="position:absolute;left:2268;top:4428;width:7369;height:544" coordorigin="2268,4428" coordsize="7369,544" path="m8733,4545l8622,4545,8659,4767,8787,4767,8733,4545e" filled="t" fillcolor="#00459C" stroked="f">
              <v:path arrowok="t"/>
              <v:fill/>
            </v:shape>
            <v:shape style="position:absolute;left:2268;top:4428;width:7369;height:544" coordorigin="2268,4428" coordsize="7369,544" path="m8420,4438l8275,4438,8174,4639,8304,4639,8420,4438e" filled="t" fillcolor="#00459C" stroked="f">
              <v:path arrowok="t"/>
              <v:fill/>
            </v:shape>
            <v:shape style="position:absolute;left:2268;top:4428;width:7369;height:544" coordorigin="2268,4428" coordsize="7369,544" path="m8973,4806l8841,4806,8841,4825,8854,4896,8908,4953,8976,4970,9003,4972,9033,4971,9109,4957,9162,4926,9192,4879,9027,4879,9004,4876,8987,4867,8977,4849,8973,4821,8973,4806e" filled="t" fillcolor="#00459C" stroked="f">
              <v:path arrowok="t"/>
              <v:fill/>
            </v:shape>
            <v:shape style="position:absolute;left:2268;top:4428;width:7369;height:544" coordorigin="2268,4428" coordsize="7369,544" path="m9040,4428l8957,4437,8898,4466,8855,4531,8848,4575,8850,4603,8870,4669,8923,4722,8987,4753,9002,4760,9056,4802,9062,4829,9058,4853,9046,4870,9027,4879,9192,4879,9193,4876,9199,4855,9202,4832,9201,4802,9179,4733,9140,4687,9075,4650,9043,4636,9028,4629,8982,4581,8980,4566,8984,4545,8997,4528,9019,4520,9180,4520,9179,4515,9131,4452,9067,4431,9040,4428e" filled="t" fillcolor="#00459C" stroked="f">
              <v:path arrowok="t"/>
              <v:fill/>
            </v:shape>
            <v:shape style="position:absolute;left:2268;top:4428;width:7369;height:544" coordorigin="2268,4428" coordsize="7369,544" path="m9180,4520l9019,4520,9040,4526,9054,4541,9061,4563,9061,4589,9189,4589,9188,4562,9185,4537,9180,4520e" filled="t" fillcolor="#00459C" stroked="f">
              <v:path arrowok="t"/>
              <v:fill/>
            </v:shape>
            <v:shape style="position:absolute;left:2268;top:4428;width:7369;height:544" coordorigin="2268,4428" coordsize="7369,544" path="m9509,4438l9338,4438,9210,4962,9355,4962,9369,4870,9615,4870,9590,4767,9385,4767,9423,4545,9535,4545,9509,4438e" filled="t" fillcolor="#00459C" stroked="f">
              <v:path arrowok="t"/>
              <v:fill/>
            </v:shape>
            <v:shape style="position:absolute;left:2268;top:4428;width:7369;height:544" coordorigin="2268,4428" coordsize="7369,544" path="m9615,4870l9478,4870,9492,4962,9637,4962,9615,4870e" filled="t" fillcolor="#00459C" stroked="f">
              <v:path arrowok="t"/>
              <v:fill/>
            </v:shape>
            <v:shape style="position:absolute;left:2268;top:4428;width:7369;height:544" coordorigin="2268,4428" coordsize="7369,544" path="m9535,4545l9424,4545,9462,4767,9590,4767,9535,4545e" filled="t" fillcolor="#00459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595.275574pt;height:202.337571pt;mso-position-horizontal-relative:page;mso-position-vertical-relative:page;z-index:-913" coordorigin="0,0" coordsize="11906,4047">
            <v:group style="position:absolute;left:0;top:0;width:4037;height:3729" coordorigin="0,0" coordsize="4037,3729">
              <v:shape style="position:absolute;left:0;top:0;width:4037;height:3729" coordorigin="0,0" coordsize="4037,3729" path="m0,0l0,3729,4037,0,0,0e" filled="t" fillcolor="#008BCE" stroked="f">
                <v:path arrowok="t"/>
                <v:fill/>
              </v:shape>
            </v:group>
            <v:group style="position:absolute;left:0;top:0;width:2228;height:2058" coordorigin="0,0" coordsize="2228,2058">
              <v:shape style="position:absolute;left:0;top:0;width:2228;height:2058" coordorigin="0,0" coordsize="2228,2058" path="m0,0l0,2058,2228,0,0,0e" filled="t" fillcolor="#00459C" stroked="f">
                <v:path arrowok="t"/>
                <v:fill/>
              </v:shape>
            </v:group>
            <v:group style="position:absolute;left:0;top:0;width:4370;height:4037" coordorigin="0,0" coordsize="4370,4037">
              <v:shape style="position:absolute;left:0;top:0;width:4370;height:4037" coordorigin="0,0" coordsize="4370,4037" path="m4037,0l0,3729,0,4037,4370,0,4037,0e" filled="t" fillcolor="#C9C9CA" stroked="f">
                <v:path arrowok="t"/>
                <v:fill/>
              </v:shape>
            </v:group>
            <v:group style="position:absolute;left:1897;top:0;width:10009;height:1977" coordorigin="1897,0" coordsize="10009,1977">
              <v:shape style="position:absolute;left:1897;top:0;width:10009;height:1977" coordorigin="1897,0" coordsize="10009,1977" path="m4037,0l1897,1977,2781,1977,3980,850,11906,850,11906,0,4037,0e" filled="t" fillcolor="#3E3A3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7.514496pt;margin-top:604.756287pt;width:80.247pt;height:.1pt;mso-position-horizontal-relative:page;mso-position-vertical-relative:page;z-index:-912" coordorigin="5150,12095" coordsize="1605,2">
            <v:shape style="position:absolute;left:5150;top:12095;width:1605;height:2" coordorigin="5150,12095" coordsize="1605,0" path="m5150,12095l6755,12095e" filled="f" stroked="t" strokeweight="3.561pt" strokecolor="#00459C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5.744234pt;height:10.87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9.018596pt;height:27.93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.000026pt;margin-top:0pt;width:595.275547pt;height:841.889741pt;mso-position-horizontal-relative:page;mso-position-vertical-relative:page;z-index:-911" coordorigin="0,0" coordsize="11906,16838">
            <v:shape style="position:absolute;left:0;top:0;width:11906;height:16838" coordorigin="0,0" coordsize="11906,16838" path="m0,16838l11906,16838,11906,0,0,0,0,16838e" filled="t" fillcolor="#59585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87.548698pt;margin-top:182.272568pt;width:34.106pt;height:26.742pt;mso-position-horizontal-relative:page;mso-position-vertical-relative:page;z-index:-910" coordorigin="1751,3645" coordsize="682,535">
            <v:group style="position:absolute;left:1761;top:3655;width:662;height:515" coordorigin="1761,3655" coordsize="662,515">
              <v:shape style="position:absolute;left:1761;top:3655;width:662;height:515" coordorigin="1761,3655" coordsize="662,515" path="m2423,4170l1761,4170,1761,3655,2423,3655,2423,4170e" filled="t" fillcolor="#00459C" stroked="f">
                <v:path arrowok="t"/>
                <v:fill/>
              </v:shape>
            </v:group>
            <v:group style="position:absolute;left:2044;top:3763;width:97;height:325" coordorigin="2044,3763" coordsize="97,325">
              <v:shape style="position:absolute;left:2044;top:3763;width:97;height:325" coordorigin="2044,3763" coordsize="97,325" path="m2141,3801l2113,3801,2113,4088,2141,4088,2141,3801e" filled="t" fillcolor="#FFFFFF" stroked="f">
                <v:path arrowok="t"/>
                <v:fill/>
              </v:shape>
              <v:shape style="position:absolute;left:2044;top:3763;width:97;height:325" coordorigin="2044,3763" coordsize="97,325" path="m2141,3763l2115,3763,2044,3839,2061,3857,2113,3801,2141,3801,2141,376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7.548698pt;margin-top:220.334473pt;width:34.106pt;height:26.742pt;mso-position-horizontal-relative:page;mso-position-vertical-relative:page;z-index:-909" coordorigin="1751,4407" coordsize="682,535">
            <v:group style="position:absolute;left:1761;top:4417;width:662;height:515" coordorigin="1761,4417" coordsize="662,515">
              <v:shape style="position:absolute;left:1761;top:4417;width:662;height:515" coordorigin="1761,4417" coordsize="662,515" path="m2423,4932l1761,4932,1761,4417,2423,4417,2423,4932e" filled="t" fillcolor="#00459C" stroked="f">
                <v:path arrowok="t"/>
                <v:fill/>
              </v:shape>
            </v:group>
            <v:group style="position:absolute;left:1985;top:4520;width:214;height:330" coordorigin="1985,4520" coordsize="214,330">
              <v:shape style="position:absolute;left:1985;top:4520;width:214;height:330" coordorigin="1985,4520" coordsize="214,330" path="m2167,4545l2105,4545,2121,4549,2139,4558,2160,4575,2167,4593,2170,4617,2166,4634,2135,4691,2092,4736,1985,4826,1985,4849,2199,4849,2199,4824,2036,4817,2054,4803,2109,4755,2153,4710,2193,4644,2197,4602,2194,4584,2186,4567,2173,4550,2167,4545e" filled="t" fillcolor="#FFFFFF" stroked="f">
                <v:path arrowok="t"/>
                <v:fill/>
              </v:shape>
              <v:shape style="position:absolute;left:1985;top:4520;width:214;height:330" coordorigin="1985,4520" coordsize="214,330" path="m2094,4520l2017,4542,1988,4570,2013,4580,2027,4567,2045,4555,2061,4550,2081,4546,2105,4545,2167,4545,2153,4534,2135,4526,2116,4521,2094,4520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7.548698pt;margin-top:258.394958pt;width:34.106pt;height:26.742pt;mso-position-horizontal-relative:page;mso-position-vertical-relative:page;z-index:-908" coordorigin="1751,5168" coordsize="682,535">
            <v:group style="position:absolute;left:1761;top:5178;width:662;height:515" coordorigin="1761,5178" coordsize="662,515">
              <v:shape style="position:absolute;left:1761;top:5178;width:662;height:515" coordorigin="1761,5178" coordsize="662,515" path="m2423,5693l1761,5693,1761,5178,2423,5178,2423,5693e" filled="t" fillcolor="#00459C" stroked="f">
                <v:path arrowok="t"/>
                <v:fill/>
              </v:shape>
            </v:group>
            <v:group style="position:absolute;left:1982;top:5278;width:218;height:335" coordorigin="1982,5278" coordsize="218,335">
              <v:shape style="position:absolute;left:1982;top:5278;width:218;height:335" coordorigin="1982,5278" coordsize="218,335" path="m2001,5543l1982,5559,1989,5568,2001,5580,2058,5609,2104,5613,2124,5610,2143,5604,2161,5595,2170,5588,2090,5588,2068,5586,2048,5580,2030,5571,2015,5559,2001,5543e" filled="t" fillcolor="#FFFFFF" stroked="f">
                <v:path arrowok="t"/>
                <v:fill/>
              </v:shape>
              <v:shape style="position:absolute;left:1982;top:5278;width:218;height:335" coordorigin="1982,5278" coordsize="218,335" path="m2164,5453l2073,5453,2102,5453,2121,5457,2171,5509,2172,5538,2163,5556,2149,5572,2133,5581,2113,5586,2090,5588,2170,5588,2200,5531,2200,5504,2195,5488,2183,5471,2164,5453e" filled="t" fillcolor="#FFFFFF" stroked="f">
                <v:path arrowok="t"/>
                <v:fill/>
              </v:shape>
              <v:shape style="position:absolute;left:1982;top:5278;width:218;height:335" coordorigin="1982,5278" coordsize="218,335" path="m2057,5427l2059,5453,2073,5453,2164,5453,2164,5453,2146,5443,2127,5439,2138,5437,2148,5434,2159,5428,2160,5427,2087,5427,2060,5427,2057,5427e" filled="t" fillcolor="#FFFFFF" stroked="f">
                <v:path arrowok="t"/>
                <v:fill/>
              </v:shape>
              <v:shape style="position:absolute;left:1982;top:5278;width:218;height:335" coordorigin="1982,5278" coordsize="218,335" path="m2167,5303l2092,5303,2113,5305,2132,5311,2149,5322,2160,5335,2166,5353,2168,5379,2160,5398,2145,5412,2128,5421,2109,5426,2087,5427,2160,5427,2173,5417,2188,5399,2195,5381,2197,5359,2194,5341,2186,5325,2173,5308,2167,5303e" filled="t" fillcolor="#FFFFFF" stroked="f">
                <v:path arrowok="t"/>
                <v:fill/>
              </v:shape>
              <v:shape style="position:absolute;left:1982;top:5278;width:218;height:335" coordorigin="1982,5278" coordsize="218,335" path="m2093,5278l2092,5278,2074,5279,2017,5299,1987,5327,2018,5331,2035,5319,2052,5310,2072,5305,2092,5303,2167,5303,2152,5291,2134,5284,2114,5279,2093,527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7.548698pt;margin-top:296.455475pt;width:34.106pt;height:26.742pt;mso-position-horizontal-relative:page;mso-position-vertical-relative:page;z-index:-907" coordorigin="1751,5929" coordsize="682,535">
            <v:group style="position:absolute;left:1761;top:5939;width:662;height:515" coordorigin="1761,5939" coordsize="662,515">
              <v:shape style="position:absolute;left:1761;top:5939;width:662;height:515" coordorigin="1761,5939" coordsize="662,515" path="m2423,6454l1761,6454,1761,5939,2423,5939,2423,6454e" filled="t" fillcolor="#00459C" stroked="f">
                <v:path arrowok="t"/>
                <v:fill/>
              </v:shape>
            </v:group>
            <v:group style="position:absolute;left:1978;top:6046;width:182;height:325" coordorigin="1978,6046" coordsize="182,325">
              <v:shape style="position:absolute;left:1978;top:6046;width:182;height:325" coordorigin="1978,6046" coordsize="182,325" path="m2159,6282l2131,6282,2131,6371,2159,6371,2159,6282e" filled="t" fillcolor="#FFFFFF" stroked="f">
                <v:path arrowok="t"/>
                <v:fill/>
              </v:shape>
              <v:shape style="position:absolute;left:1978;top:6046;width:182;height:325" coordorigin="1978,6046" coordsize="182,325" path="m2159,6046l2122,6046,1978,6257,1978,6282,2206,6282,2206,6257,2006,6257,2131,6074,2159,6074,2159,6046e" filled="t" fillcolor="#FFFFFF" stroked="f">
                <v:path arrowok="t"/>
                <v:fill/>
              </v:shape>
              <v:shape style="position:absolute;left:1978;top:6046;width:182;height:325" coordorigin="1978,6046" coordsize="182,325" path="m2159,6074l2131,6074,2131,6257,2159,6257,2159,6074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7.548698pt;margin-top:334.515472pt;width:34.106pt;height:26.742pt;mso-position-horizontal-relative:page;mso-position-vertical-relative:page;z-index:-906" coordorigin="1751,6690" coordsize="682,535">
            <v:group style="position:absolute;left:1761;top:6700;width:662;height:515" coordorigin="1761,6700" coordsize="662,515">
              <v:shape style="position:absolute;left:1761;top:6700;width:662;height:515" coordorigin="1761,6700" coordsize="662,515" path="m2423,7215l1761,7215,1761,6700,2423,6700,2423,7215e" filled="t" fillcolor="#00459C" stroked="f">
                <v:path arrowok="t"/>
                <v:fill/>
              </v:shape>
            </v:group>
            <v:group style="position:absolute;left:1983;top:6802;width:218;height:330" coordorigin="1983,6802" coordsize="218,330">
              <v:shape style="position:absolute;left:1983;top:6802;width:218;height:330" coordorigin="1983,6802" coordsize="218,330" path="m2001,7061l1983,7080,1988,7087,2001,7101,2075,7131,2100,7132,2120,7130,2139,7124,2156,7114,2165,7107,2090,7107,2068,7105,2048,7100,2031,7090,2015,7078,2001,7061e" filled="t" fillcolor="#FFFFFF" stroked="f">
                <v:path arrowok="t"/>
                <v:fill/>
              </v:shape>
              <v:shape style="position:absolute;left:1983;top:6802;width:218;height:330" coordorigin="1983,6802" coordsize="218,330" path="m2169,6950l2100,6950,2119,6953,2137,6961,2154,6974,2165,6990,2171,7009,2173,7032,2170,7052,2113,7105,2092,7107,2165,7107,2200,7047,2201,7024,2199,7003,2193,6983,2184,6966,2170,6951,2169,6950e" filled="t" fillcolor="#FFFFFF" stroked="f">
                <v:path arrowok="t"/>
                <v:fill/>
              </v:shape>
              <v:shape style="position:absolute;left:1983;top:6802;width:218;height:330" coordorigin="1983,6802" coordsize="218,330" path="m2180,6802l1993,6802,1993,6972,2023,6974,2039,6963,2057,6956,2063,6954,2021,6954,2021,6827,2180,6827,2180,6802e" filled="t" fillcolor="#FFFFFF" stroked="f">
                <v:path arrowok="t"/>
                <v:fill/>
              </v:shape>
              <v:shape style="position:absolute;left:1983;top:6802;width:218;height:330" coordorigin="1983,6802" coordsize="218,330" path="m2095,6924l2074,6927,2054,6932,2037,6942,2021,6954,2063,6954,2077,6951,2100,6950,2169,6950,2154,6939,2137,6931,2117,6926,2095,6924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7.548698pt;margin-top:372.574982pt;width:34.106pt;height:26.743pt;mso-position-horizontal-relative:page;mso-position-vertical-relative:page;z-index:-905" coordorigin="1751,7451" coordsize="682,535">
            <v:group style="position:absolute;left:1761;top:7461;width:662;height:515" coordorigin="1761,7461" coordsize="662,515">
              <v:shape style="position:absolute;left:1761;top:7461;width:662;height:515" coordorigin="1761,7461" coordsize="662,515" path="m2423,7976l1761,7976,1761,7461,2423,7461,2423,7976e" filled="t" fillcolor="#00459C" stroked="f">
                <v:path arrowok="t"/>
                <v:fill/>
              </v:shape>
            </v:group>
            <v:group style="position:absolute;left:1978;top:7552;width:227;height:335" coordorigin="1978,7552" coordsize="227,335">
              <v:shape style="position:absolute;left:1978;top:7552;width:227;height:335" coordorigin="1978,7552" coordsize="227,335" path="m2093,7552l2020,7587,1989,7639,1979,7700,1978,7730,1978,7732,1991,7804,2027,7862,2085,7885,2111,7886,2130,7882,2148,7875,2166,7865,2169,7861,2092,7861,2075,7858,2026,7820,2008,7760,2017,7747,2028,7734,2006,7734,2006,7732,2006,7720,2006,7712,2022,7635,2063,7586,2102,7577,2174,7577,2172,7575,2156,7565,2138,7557,2117,7553,2093,7552e" filled="t" fillcolor="#FFFFFF" stroked="f">
                <v:path arrowok="t"/>
                <v:fill/>
              </v:shape>
              <v:shape style="position:absolute;left:1978;top:7552;width:227;height:335" coordorigin="1978,7552" coordsize="227,335" path="m2174,7705l2105,7705,2125,7709,2143,7717,2160,7730,2170,7744,2176,7764,2178,7788,2175,7806,2135,7853,2092,7861,2169,7861,2204,7796,2206,7772,2202,7752,2196,7733,2185,7716,2174,7705e" filled="t" fillcolor="#FFFFFF" stroked="f">
                <v:path arrowok="t"/>
                <v:fill/>
              </v:shape>
              <v:shape style="position:absolute;left:1978;top:7552;width:227;height:335" coordorigin="1978,7552" coordsize="227,335" path="m2090,7680l2032,7706,2006,7734,2028,7734,2030,7732,2047,7720,2063,7712,2082,7707,2105,7705,2174,7705,2170,7700,2155,7691,2137,7685,2116,7681,2090,7680e" filled="t" fillcolor="#FFFFFF" stroked="f">
                <v:path arrowok="t"/>
                <v:fill/>
              </v:shape>
              <v:shape style="position:absolute;left:1978;top:7552;width:227;height:335" coordorigin="1978,7552" coordsize="227,335" path="m2174,7577l2102,7577,2123,7579,2142,7586,2159,7597,2174,7612,2186,7588,2174,7577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31.513107pt;margin-top:192.120667pt;width:86.746009pt;height:9.555pt;mso-position-horizontal-relative:page;mso-position-vertical-relative:page;z-index:-904" type="#_x0000_t75">
            <v:imagedata r:id="rId12" o:title=""/>
          </v:shape>
        </w:pict>
      </w:r>
      <w:r>
        <w:rPr/>
        <w:pict>
          <v:group style="position:absolute;margin-left:131.857101pt;margin-top:230.629471pt;width:62.532pt;height:8.496pt;mso-position-horizontal-relative:page;mso-position-vertical-relative:page;z-index:-903" coordorigin="2637,4613" coordsize="1251,170">
            <v:shape style="position:absolute;left:2637;top:4613;width:1251;height:170" coordorigin="2637,4613" coordsize="1251,170" path="m2665,4613l2640,4613,2639,4613,2637,4614,2637,4615,2637,4616,2637,4617,2681,4777,2681,4779,2683,4781,2707,4781,2708,4779,2708,4777,2721,4725,2694,4725,2694,4725,2666,4616,2666,4614,2665,4613e" filled="t" fillcolor="#FFFFFF" stroked="f">
              <v:path arrowok="t"/>
              <v:fill/>
            </v:shape>
            <v:shape style="position:absolute;left:2637;top:4613;width:1251;height:170" coordorigin="2637,4613" coordsize="1251,170" path="m2763,4663l2737,4663,2737,4664,2765,4777,2765,4779,2767,4781,2792,4781,2794,4779,2794,4777,2807,4725,2779,4725,2779,4725,2763,4663e" filled="t" fillcolor="#FFFFFF" stroked="f">
              <v:path arrowok="t"/>
              <v:fill/>
            </v:shape>
            <v:shape style="position:absolute;left:2637;top:4613;width:1251;height:170" coordorigin="2637,4613" coordsize="1251,170" path="m2749,4613l2723,4613,2722,4614,2721,4617,2695,4725,2695,4725,2721,4725,2735,4664,2736,4663,2763,4663,2751,4616,2751,4614,2749,4613e" filled="t" fillcolor="#FFFFFF" stroked="f">
              <v:path arrowok="t"/>
              <v:fill/>
            </v:shape>
            <v:shape style="position:absolute;left:2637;top:4613;width:1251;height:170" coordorigin="2637,4613" coordsize="1251,170" path="m2833,4613l2809,4613,2808,4614,2807,4617,2780,4725,2780,4725,2807,4725,2835,4616,2835,4615,2834,4613,2833,4613e" filled="t" fillcolor="#FFFFFF" stroked="f">
              <v:path arrowok="t"/>
              <v:fill/>
            </v:shape>
            <v:shape style="position:absolute;left:2637;top:4613;width:1251;height:170" coordorigin="2637,4613" coordsize="1251,170" path="m2882,4613l2856,4613,2855,4614,2855,4779,2856,4781,2882,4781,2883,4779,2883,4697,2885,4691,2894,4682,2899,4680,2955,4680,2953,4675,2947,4670,2884,4670,2883,4669,2883,4614,2882,4613e" filled="t" fillcolor="#FFFFFF" stroked="f">
              <v:path arrowok="t"/>
              <v:fill/>
            </v:shape>
            <v:shape style="position:absolute;left:2637;top:4613;width:1251;height:170" coordorigin="2637,4613" coordsize="1251,170" path="m2955,4680l2913,4680,2918,4682,2927,4691,2929,4697,2929,4779,2930,4781,2956,4781,2957,4779,2957,4686,2955,4680e" filled="t" fillcolor="#FFFFFF" stroked="f">
              <v:path arrowok="t"/>
              <v:fill/>
            </v:shape>
            <v:shape style="position:absolute;left:2637;top:4613;width:1251;height:170" coordorigin="2637,4613" coordsize="1251,170" path="m2927,4656l2901,4656,2891,4660,2884,4669,2884,4669,2884,4670,2947,4670,2937,4660,2927,4656e" filled="t" fillcolor="#FFFFFF" stroked="f">
              <v:path arrowok="t"/>
              <v:fill/>
            </v:shape>
            <v:shape style="position:absolute;left:2637;top:4613;width:1251;height:170" coordorigin="2637,4613" coordsize="1251,170" path="m3050,4656l3025,4656,3014,4659,2982,4729,2984,4738,2986,4746,2990,4758,2996,4767,3014,4779,3025,4783,3050,4783,3061,4779,3079,4766,3084,4759,3032,4759,3026,4757,3010,4711,3011,4705,3015,4693,3018,4688,3026,4682,3031,4680,3085,4680,3079,4672,3061,4659,3050,4656e" filled="t" fillcolor="#FFFFFF" stroked="f">
              <v:path arrowok="t"/>
              <v:fill/>
            </v:shape>
            <v:shape style="position:absolute;left:2637;top:4613;width:1251;height:170" coordorigin="2637,4613" coordsize="1251,170" path="m3085,4680l3044,4680,3049,4682,3058,4688,3061,4693,3064,4705,3065,4709,3065,4729,3064,4734,3062,4739,3060,4745,3057,4750,3049,4757,3044,4759,3084,4759,3085,4757,3089,4746,3092,4738,3093,4729,3093,4708,3091,4699,3089,4691,3085,4680,3085,4680e" filled="t" fillcolor="#FFFFFF" stroked="f">
              <v:path arrowok="t"/>
              <v:fill/>
            </v:shape>
            <v:shape style="position:absolute;left:2637;top:4613;width:1251;height:170" coordorigin="2637,4613" coordsize="1251,170" path="m3185,4613l3160,4613,3159,4613,3158,4614,3158,4615,3157,4616,3158,4617,3201,4777,3201,4779,3203,4781,3227,4781,3228,4779,3229,4777,3241,4725,3214,4725,3214,4725,3187,4616,3186,4614,3185,4613e" filled="t" fillcolor="#FFFFFF" stroked="f">
              <v:path arrowok="t"/>
              <v:fill/>
            </v:shape>
            <v:shape style="position:absolute;left:2637;top:4613;width:1251;height:170" coordorigin="2637,4613" coordsize="1251,170" path="m3283,4663l3257,4663,3257,4664,3285,4777,3286,4779,3287,4781,3313,4781,3314,4779,3314,4777,3328,4725,3299,4725,3299,4725,3283,4663e" filled="t" fillcolor="#FFFFFF" stroked="f">
              <v:path arrowok="t"/>
              <v:fill/>
            </v:shape>
            <v:shape style="position:absolute;left:2637;top:4613;width:1251;height:170" coordorigin="2637,4613" coordsize="1251,170" path="m3270,4613l3243,4613,3242,4614,3241,4617,3216,4725,3215,4725,3241,4725,3256,4664,3256,4663,3283,4663,3271,4616,3271,4614,3270,4613e" filled="t" fillcolor="#FFFFFF" stroked="f">
              <v:path arrowok="t"/>
              <v:fill/>
            </v:shape>
            <v:shape style="position:absolute;left:2637;top:4613;width:1251;height:170" coordorigin="2637,4613" coordsize="1251,170" path="m3353,4613l3329,4613,3328,4614,3327,4617,3301,4725,3300,4725,3328,4725,3355,4616,3355,4615,3354,4613,3353,4613e" filled="t" fillcolor="#FFFFFF" stroked="f">
              <v:path arrowok="t"/>
              <v:fill/>
            </v:shape>
            <v:shape style="position:absolute;left:2637;top:4613;width:1251;height:170" coordorigin="2637,4613" coordsize="1251,170" path="m3412,4656l3399,4656,3388,4659,3371,4673,3365,4682,3361,4693,3360,4699,3359,4707,3359,4730,3360,4740,3364,4748,3367,4759,3374,4768,3391,4780,3401,4783,3424,4783,3434,4780,3450,4772,3456,4766,3461,4759,3409,4759,3403,4757,3393,4751,3390,4747,3388,4741,3387,4738,3387,4735,3387,4729,3387,4729,3465,4729,3466,4727,3466,4725,3466,4717,3465,4711,3465,4708,3387,4708,3387,4708,3387,4703,3388,4700,3389,4697,3390,4692,3393,4687,3401,4682,3406,4680,3455,4680,3450,4671,3434,4660,3412,4656e" filled="t" fillcolor="#FFFFFF" stroked="f">
              <v:path arrowok="t"/>
              <v:fill/>
            </v:shape>
            <v:shape style="position:absolute;left:2637;top:4613;width:1251;height:170" coordorigin="2637,4613" coordsize="1251,170" path="m3447,4744l3445,4744,3444,4745,3443,4746,3440,4750,3437,4753,3428,4758,3423,4759,3417,4759,3461,4759,3461,4758,3461,4758,3461,4756,3461,4755,3460,4754,3447,4744,3447,4744e" filled="t" fillcolor="#FFFFFF" stroked="f">
              <v:path arrowok="t"/>
              <v:fill/>
            </v:shape>
            <v:shape style="position:absolute;left:2637;top:4613;width:1251;height:170" coordorigin="2637,4613" coordsize="1251,170" path="m3455,4680l3418,4680,3424,4682,3432,4688,3435,4693,3436,4698,3437,4699,3437,4702,3438,4707,3438,4708,3437,4708,3465,4708,3461,4690,3455,4680e" filled="t" fillcolor="#FFFFFF" stroked="f">
              <v:path arrowok="t"/>
              <v:fill/>
            </v:shape>
            <v:shape style="position:absolute;left:2637;top:4613;width:1251;height:170" coordorigin="2637,4613" coordsize="1251,170" path="m3619,4613l3586,4613,3585,4614,3584,4616,3533,4776,3533,4779,3534,4780,3535,4781,3560,4781,3561,4780,3570,4753,3570,4752,3570,4752,3665,4752,3658,4730,3577,4730,3577,4729,3577,4728,3602,4646,3602,4646,3602,4645,3630,4645,3621,4616,3620,4614,3619,4613e" filled="t" fillcolor="#FFFFFF" stroked="f">
              <v:path arrowok="t"/>
              <v:fill/>
            </v:shape>
            <v:shape style="position:absolute;left:2637;top:4613;width:1251;height:170" coordorigin="2637,4613" coordsize="1251,170" path="m3665,4752l3635,4752,3636,4752,3636,4753,3644,4780,3645,4781,3672,4781,3673,4780,3673,4777,3665,4752e" filled="t" fillcolor="#FFFFFF" stroked="f">
              <v:path arrowok="t"/>
              <v:fill/>
            </v:shape>
            <v:shape style="position:absolute;left:2637;top:4613;width:1251;height:170" coordorigin="2637,4613" coordsize="1251,170" path="m3630,4645l3603,4645,3603,4646,3604,4646,3628,4728,3629,4729,3628,4730,3658,4730,3630,4645e" filled="t" fillcolor="#FFFFFF" stroked="f">
              <v:path arrowok="t"/>
              <v:fill/>
            </v:shape>
            <v:shape style="position:absolute;left:2637;top:4613;width:1251;height:170" coordorigin="2637,4613" coordsize="1251,170" path="m3722,4658l3697,4658,3695,4659,3695,4779,3697,4781,3722,4781,3723,4779,3723,4703,3725,4697,3734,4688,3740,4686,3747,4686,3754,4685,3763,4685,3763,4684,3766,4673,3724,4673,3723,4672,3723,4672,3723,4659,3722,4658e" filled="t" fillcolor="#FFFFFF" stroked="f">
              <v:path arrowok="t"/>
              <v:fill/>
            </v:shape>
            <v:shape style="position:absolute;left:2637;top:4613;width:1251;height:170" coordorigin="2637,4613" coordsize="1251,170" path="m3763,4685l3754,4685,3757,4686,3759,4686,3760,4687,3761,4687,3763,4686,3763,4685e" filled="t" fillcolor="#FFFFFF" stroked="f">
              <v:path arrowok="t"/>
              <v:fill/>
            </v:shape>
            <v:shape style="position:absolute;left:2637;top:4613;width:1251;height:170" coordorigin="2637,4613" coordsize="1251,170" path="m3757,4657l3741,4657,3731,4662,3725,4672,3724,4672,3724,4673,3766,4673,3767,4664,3768,4662,3767,4660,3765,4659,3761,4657,3757,4657e" filled="t" fillcolor="#FFFFFF" stroked="f">
              <v:path arrowok="t"/>
              <v:fill/>
            </v:shape>
            <v:shape style="position:absolute;left:2637;top:4613;width:1251;height:170" coordorigin="2637,4613" coordsize="1251,170" path="m3834,4656l3821,4656,3810,4659,3792,4673,3786,4682,3783,4693,3781,4699,3780,4707,3780,4730,3782,4740,3785,4748,3789,4759,3795,4768,3812,4780,3823,4783,3846,4783,3855,4780,3871,4772,3877,4766,3882,4759,3831,4759,3825,4757,3815,4751,3811,4747,3810,4741,3809,4738,3808,4735,3808,4729,3809,4729,3887,4729,3888,4727,3888,4725,3887,4717,3887,4711,3886,4708,3809,4708,3808,4708,3809,4703,3809,4700,3810,4697,3812,4692,3814,4687,3822,4682,3827,4680,3877,4680,3872,4671,3856,4660,3834,4656e" filled="t" fillcolor="#FFFFFF" stroked="f">
              <v:path arrowok="t"/>
              <v:fill/>
            </v:shape>
            <v:shape style="position:absolute;left:2637;top:4613;width:1251;height:170" coordorigin="2637,4613" coordsize="1251,170" path="m3868,4744l3866,4744,3865,4745,3864,4746,3862,4750,3858,4753,3849,4758,3844,4759,3838,4759,3882,4759,3883,4758,3883,4758,3883,4756,3882,4755,3881,4754,3869,4744,3868,4744e" filled="t" fillcolor="#FFFFFF" stroked="f">
              <v:path arrowok="t"/>
              <v:fill/>
            </v:shape>
            <v:shape style="position:absolute;left:2637;top:4613;width:1251;height:170" coordorigin="2637,4613" coordsize="1251,170" path="m3877,4680l3840,4680,3845,4682,3854,4688,3856,4693,3858,4698,3858,4699,3859,4702,3859,4707,3859,4708,3859,4708,3886,4708,3883,4690,3877,4680e" filled="t" fillcolor="#FFFFFF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131.645096pt;margin-top:268.034576pt;width:65.506601pt;height:11.8575pt;mso-position-horizontal-relative:page;mso-position-vertical-relative:page;z-index:-902" type="#_x0000_t75">
            <v:imagedata r:id="rId13" o:title=""/>
          </v:shape>
        </w:pict>
      </w:r>
      <w:r>
        <w:rPr/>
        <w:pict>
          <v:shape style="position:absolute;margin-left:131.645096pt;margin-top:305.891571pt;width:85.001053pt;height:9.75pt;mso-position-horizontal-relative:page;mso-position-vertical-relative:page;z-index:-901" type="#_x0000_t75">
            <v:imagedata r:id="rId14" o:title=""/>
          </v:shape>
        </w:pict>
      </w:r>
      <w:r>
        <w:rPr/>
        <w:pict>
          <v:group style="position:absolute;margin-left:131.909195pt;margin-top:343.92868pt;width:38.224pt;height:12.072pt;mso-position-horizontal-relative:page;mso-position-vertical-relative:page;z-index:-900" coordorigin="2638,6879" coordsize="764,241">
            <v:group style="position:absolute;left:2648;top:6892;width:113;height:168" coordorigin="2648,6892" coordsize="113,168">
              <v:shape style="position:absolute;left:2648;top:6892;width:113;height:168" coordorigin="2648,6892" coordsize="113,168" path="m2727,6892l2649,6892,2648,6894,2648,7059,2649,7061,2675,7061,2676,7059,2676,6992,2677,6992,2726,6992,2735,6990,2751,6982,2757,6976,2761,6969,2677,6969,2676,6969,2676,6917,2677,6916,2762,6916,2757,6909,2751,6903,2736,6894,2727,6892e" filled="t" fillcolor="#FFFFFF" stroked="f">
                <v:path arrowok="t"/>
                <v:fill/>
              </v:shape>
            </v:group>
            <v:group style="position:absolute;left:2721;top:6916;width:47;height:53" coordorigin="2721,6916" coordsize="47,53">
              <v:shape style="position:absolute;left:2721;top:6916;width:47;height:53" coordorigin="2721,6916" coordsize="47,53" path="m2762,6916l2721,6916,2728,6919,2738,6929,2740,6935,2740,6951,2738,6957,2728,6967,2721,6969,2761,6969,2766,6961,2768,6952,2768,6933,2766,6924,2762,6916e" filled="t" fillcolor="#FFFFFF" stroked="f">
                <v:path arrowok="t"/>
                <v:fill/>
              </v:shape>
            </v:group>
            <v:group style="position:absolute;left:2790;top:6938;width:70;height:123" coordorigin="2790,6938" coordsize="70,123">
              <v:shape style="position:absolute;left:2790;top:6938;width:70;height:123" coordorigin="2790,6938" coordsize="70,123" path="m2816,6938l2791,6938,2790,6939,2790,7059,2791,7061,2816,7061,2818,7059,2818,6983,2820,6977,2829,6968,2834,6966,2841,6966,2849,6965,2858,6965,2858,6964,2860,6953,2818,6953,2818,6952,2818,6952,2818,6939,2816,6938e" filled="t" fillcolor="#FFFFFF" stroked="f">
                <v:path arrowok="t"/>
                <v:fill/>
              </v:shape>
            </v:group>
            <v:group style="position:absolute;left:2849;top:6965;width:9;height:2" coordorigin="2849,6965" coordsize="9,2">
              <v:shape style="position:absolute;left:2849;top:6965;width:9;height:2" coordorigin="2849,6965" coordsize="9,1" path="m2858,6965l2849,6965,2851,6966,2853,6966,2855,6967,2856,6967,2857,6966,2858,6965e" filled="t" fillcolor="#FFFFFF" stroked="f">
                <v:path arrowok="t"/>
                <v:fill/>
              </v:shape>
            </v:group>
            <v:group style="position:absolute;left:2818;top:6937;width:44;height:16" coordorigin="2818,6937" coordsize="44,16">
              <v:shape style="position:absolute;left:2818;top:6937;width:44;height:16" coordorigin="2818,6937" coordsize="44,16" path="m2852,6937l2835,6937,2826,6942,2819,6952,2819,6952,2818,6953,2860,6953,2862,6944,2862,6942,2862,6940,2860,6939,2856,6937,2852,6937e" filled="t" fillcolor="#FFFFFF" stroked="f">
                <v:path arrowok="t"/>
                <v:fill/>
              </v:shape>
            </v:group>
            <v:group style="position:absolute;left:2984;top:7086;width:54;height:24" coordorigin="2984,7086" coordsize="54,24">
              <v:shape style="position:absolute;left:2984;top:7086;width:54;height:24" coordorigin="2984,7086" coordsize="54,24" path="m2987,7086l2986,7087,2985,7088,2984,7089,2984,7109,2985,7110,2988,7110,3001,7110,3012,7109,3027,7103,3032,7098,3038,7087,2997,7087,2987,7086e" filled="t" fillcolor="#FFFFFF" stroked="f">
                <v:path arrowok="t"/>
                <v:fill/>
              </v:shape>
            </v:group>
            <v:group style="position:absolute;left:2997;top:6938;width:43;height:149" coordorigin="2997,6938" coordsize="43,149">
              <v:shape style="position:absolute;left:2997;top:6938;width:43;height:149" coordorigin="2997,6938" coordsize="43,149" path="m3039,6938l3014,6938,3013,6939,3013,7072,3011,7078,3003,7085,2997,7087,3038,7087,3039,7085,3040,7076,3040,6939,3039,6938e" filled="t" fillcolor="#FFFFFF" stroked="f">
                <v:path arrowok="t"/>
                <v:fill/>
              </v:shape>
            </v:group>
            <v:group style="position:absolute;left:2874;top:6936;width:102;height:126" coordorigin="2874,6936" coordsize="102,126">
              <v:shape style="position:absolute;left:2874;top:6936;width:102;height:126" coordorigin="2874,6936" coordsize="102,126" path="m2942,6936l2917,6936,2906,6939,2874,7009,2876,7018,2878,7026,2882,7038,2888,7047,2906,7059,2917,7063,2942,7063,2953,7059,2971,7046,2976,7039,2924,7039,2918,7037,2902,6991,2903,6985,2907,6973,2910,6968,2918,6962,2923,6960,2977,6960,2971,6952,2953,6939,2942,6936e" filled="t" fillcolor="#FFFFFF" stroked="f">
                <v:path arrowok="t"/>
                <v:fill/>
              </v:shape>
            </v:group>
            <v:group style="position:absolute;left:2936;top:6960;width:49;height:78" coordorigin="2936,6960" coordsize="49,78">
              <v:shape style="position:absolute;left:2936;top:6960;width:49;height:78" coordorigin="2936,6960" coordsize="49,78" path="m2977,6960l2936,6960,2941,6962,2950,6968,2953,6973,2956,6985,2957,6989,2957,7009,2956,7014,2954,7019,2952,7025,2949,7030,2941,7037,2936,7039,2976,7039,2977,7037,2981,7026,2984,7018,2985,7009,2985,6988,2983,6979,2981,6971,2977,6960,2977,6960e" filled="t" fillcolor="#FFFFFF" stroked="f">
                <v:path arrowok="t"/>
                <v:fill/>
              </v:shape>
            </v:group>
            <v:group style="position:absolute;left:3009;top:6889;width:36;height:35" coordorigin="3009,6889" coordsize="36,35">
              <v:shape style="position:absolute;left:3009;top:6889;width:36;height:35" coordorigin="3009,6889" coordsize="36,35" path="m3031,6889l3022,6889,3017,6890,3010,6897,3009,6901,3009,6911,3010,6915,3017,6922,3021,6923,3032,6923,3036,6922,3043,6915,3045,6911,3045,6901,3043,6897,3036,6890,3031,6889e" filled="t" fillcolor="#FFFFFF" stroked="f">
                <v:path arrowok="t"/>
                <v:fill/>
              </v:shape>
            </v:group>
            <v:group style="position:absolute;left:3067;top:6936;width:108;height:126" coordorigin="3067,6936" coordsize="108,126">
              <v:shape style="position:absolute;left:3067;top:6936;width:108;height:126" coordorigin="3067,6936" coordsize="108,126" path="m3121,6936l3108,6936,3097,6939,3079,6953,3073,6962,3070,6973,3068,6979,3067,6987,3067,7010,3069,7020,3072,7028,3076,7039,3082,7048,3099,7060,3110,7063,3133,7063,3142,7060,3158,7052,3164,7046,3169,7039,3118,7039,3112,7037,3102,7031,3098,7027,3097,7021,3096,7018,3095,7015,3095,7009,3096,7009,3173,7009,3175,7008,3175,7005,3174,6997,3174,6991,3173,6988,3096,6988,3095,6988,3095,6983,3096,6980,3097,6977,3099,6972,3101,6967,3109,6962,3114,6960,3164,6960,3159,6951,3143,6940,3121,6936e" filled="t" fillcolor="#FFFFFF" stroked="f">
                <v:path arrowok="t"/>
                <v:fill/>
              </v:shape>
            </v:group>
            <v:group style="position:absolute;left:3125;top:7024;width:45;height:15" coordorigin="3125,7024" coordsize="45,15">
              <v:shape style="position:absolute;left:3125;top:7024;width:45;height:15" coordorigin="3125,7024" coordsize="45,15" path="m3155,7024l3153,7024,3152,7025,3151,7026,3149,7030,3145,7033,3136,7038,3131,7039,3125,7039,3169,7039,3169,7038,3170,7038,3170,7036,3169,7035,3168,7034,3156,7024,3155,7024e" filled="t" fillcolor="#FFFFFF" stroked="f">
                <v:path arrowok="t"/>
                <v:fill/>
              </v:shape>
            </v:group>
            <v:group style="position:absolute;left:3127;top:6960;width:47;height:28" coordorigin="3127,6960" coordsize="47,28">
              <v:shape style="position:absolute;left:3127;top:6960;width:47;height:28" coordorigin="3127,6960" coordsize="47,28" path="m3164,6960l3127,6960,3132,6962,3140,6968,3143,6973,3145,6978,3145,6979,3146,6982,3146,6987,3146,6988,3146,6988,3173,6988,3169,6970,3164,6960e" filled="t" fillcolor="#FFFFFF" stroked="f">
                <v:path arrowok="t"/>
                <v:fill/>
              </v:shape>
            </v:group>
            <v:group style="position:absolute;left:3197;top:6936;width:103;height:126" coordorigin="3197,6936" coordsize="103,126">
              <v:shape style="position:absolute;left:3197;top:6936;width:103;height:126" coordorigin="3197,6936" coordsize="103,126" path="m3264,6936l3239,6936,3228,6939,3210,6951,3204,6960,3201,6970,3198,6978,3197,6987,3197,7011,3198,7020,3198,7021,3201,7028,3204,7038,3210,7047,3228,7059,3239,7063,3264,7063,3275,7060,3293,7048,3299,7039,3300,7039,3245,7039,3240,7037,3225,7008,3225,6990,3226,6983,3227,6978,3229,6972,3232,6968,3240,6962,3245,6960,3300,6960,3299,6960,3293,6952,3275,6939,3264,6936e" filled="t" fillcolor="#FFFFFF" stroked="f">
                <v:path arrowok="t"/>
                <v:fill/>
              </v:shape>
            </v:group>
            <v:group style="position:absolute;left:3257;top:7017;width:46;height:22" coordorigin="3257,7017" coordsize="46,22">
              <v:shape style="position:absolute;left:3257;top:7017;width:46;height:22" coordorigin="3257,7017" coordsize="46,22" path="m3279,7017l3278,7017,3276,7019,3276,7020,3276,7022,3274,7027,3271,7031,3263,7037,3257,7039,3300,7039,3302,7029,3303,7026,3303,7024,3303,7022,3302,7021,3300,7020,3279,7017e" filled="t" fillcolor="#FFFFFF" stroked="f">
                <v:path arrowok="t"/>
                <v:fill/>
              </v:shape>
            </v:group>
            <v:group style="position:absolute;left:3258;top:6960;width:46;height:23" coordorigin="3258,6960" coordsize="46,23">
              <v:shape style="position:absolute;left:3258;top:6960;width:46;height:23" coordorigin="3258,6960" coordsize="46,23" path="m3300,6960l3258,6960,3263,6962,3272,6968,3275,6972,3275,6973,3277,6980,3277,6982,3278,6983,3281,6983,3301,6980,3303,6980,3304,6978,3304,6976,3303,6973,3303,6970,3300,6960e" filled="t" fillcolor="#FFFFFF" stroked="f">
                <v:path arrowok="t"/>
                <v:fill/>
              </v:shape>
            </v:group>
            <v:group style="position:absolute;left:3337;top:6961;width:54;height:100" coordorigin="3337,6961" coordsize="54,100">
              <v:shape style="position:absolute;left:3337;top:6961;width:54;height:100" coordorigin="3337,6961" coordsize="54,100" path="m3365,6961l3337,6961,3337,6961,3338,7041,3341,7049,3353,7058,3363,7060,3375,7060,3387,7060,3389,7060,3391,7059,3391,7037,3389,7036,3375,7036,3371,7035,3365,7029,3364,7025,3364,6961,3365,6961e" filled="t" fillcolor="#FFFFFF" stroked="f">
                <v:path arrowok="t"/>
                <v:fill/>
              </v:shape>
            </v:group>
            <v:group style="position:absolute;left:3320;top:6938;width:73;height:23" coordorigin="3320,6938" coordsize="73,23">
              <v:shape style="position:absolute;left:3320;top:6938;width:73;height:23" coordorigin="3320,6938" coordsize="73,23" path="m3391,6938l3321,6938,3320,6939,3320,6959,3321,6961,3391,6961,3393,6959,3393,6939,3391,6938e" filled="t" fillcolor="#FFFFFF" stroked="f">
                <v:path arrowok="t"/>
                <v:fill/>
              </v:shape>
            </v:group>
            <v:group style="position:absolute;left:3337;top:6906;width:28;height:32" coordorigin="3337,6906" coordsize="28,32">
              <v:shape style="position:absolute;left:3337;top:6906;width:28;height:32" coordorigin="3337,6906" coordsize="28,32" path="m3363,6906l3339,6906,3337,6907,3337,6938,3337,6938,3365,6938,3364,6938,3364,6907,3363,6906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31.645096pt;margin-top:382.037476pt;width:55.870641pt;height:9.5625pt;mso-position-horizontal-relative:page;mso-position-vertical-relative:page;z-index:-899" type="#_x0000_t75">
            <v:imagedata r:id="rId15" o:title=""/>
          </v:shape>
        </w:pict>
      </w:r>
      <w:r>
        <w:rPr/>
        <w:pict>
          <v:group style="position:absolute;margin-left:88.18470pt;margin-top:153.203186pt;width:140.384pt;height:11.485379pt;mso-position-horizontal-relative:page;mso-position-vertical-relative:page;z-index:-898" coordorigin="1764,3064" coordsize="2808,230">
            <v:shape style="position:absolute;left:1764;top:3064;width:2808;height:230" coordorigin="1764,3064" coordsize="2808,230" path="m1864,3099l1825,3099,1826,3100,1826,3289,1827,3291,1861,3291,1863,3289,1863,3100,1864,3099e" filled="t" fillcolor="#FFFFFF" stroked="f">
              <v:path arrowok="t"/>
              <v:fill/>
            </v:shape>
            <v:shape style="position:absolute;left:1764;top:3064;width:2808;height:230" coordorigin="1764,3064" coordsize="2808,230" path="m1926,3067l1765,3067,1764,3068,1764,3097,1765,3099,1926,3099,1927,3097,1927,3068,1926,3067e" filled="t" fillcolor="#FFFFFF" stroked="f">
              <v:path arrowok="t"/>
              <v:fill/>
            </v:shape>
            <v:shape style="position:absolute;left:1764;top:3064;width:2808;height:230" coordorigin="1764,3064" coordsize="2808,230" path="m2044,3067l2000,3067,1998,3068,1998,3071,1929,3285,1929,3285,1929,3288,1930,3290,1932,3291,1965,3291,1967,3289,1969,3285,1978,3253,1978,3252,1979,3252,2105,3252,2095,3223,1988,3223,1988,3222,1988,3220,2021,3112,2021,3111,2022,3110,2059,3110,2047,3071,2046,3068,2044,3067e" filled="t" fillcolor="#FFFFFF" stroked="f">
              <v:path arrowok="t"/>
              <v:fill/>
            </v:shape>
            <v:shape style="position:absolute;left:1764;top:3064;width:2808;height:230" coordorigin="1764,3064" coordsize="2808,230" path="m2105,3252l2065,3252,2066,3252,2066,3253,2077,3289,2079,3291,2114,3291,2116,3289,2116,3285,2115,3285,2105,3252e" filled="t" fillcolor="#FFFFFF" stroked="f">
              <v:path arrowok="t"/>
              <v:fill/>
            </v:shape>
            <v:shape style="position:absolute;left:1764;top:3064;width:2808;height:230" coordorigin="1764,3064" coordsize="2808,230" path="m2059,3110l2023,3110,2023,3111,2024,3112,2056,3220,2057,3222,2056,3223,2095,3223,2059,3110e" filled="t" fillcolor="#FFFFFF" stroked="f">
              <v:path arrowok="t"/>
              <v:fill/>
            </v:shape>
            <v:shape style="position:absolute;left:1764;top:3064;width:2808;height:230" coordorigin="1764,3064" coordsize="2808,230" path="m2231,3067l2151,3067,2149,3068,2149,3289,2151,3291,2239,3290,2295,3267,2299,3258,2187,3258,2186,3258,2186,3192,2187,3192,2295,3192,2292,3188,2275,3176,2274,3176,2274,3175,2274,3174,2274,3174,2275,3173,2289,3164,2291,3161,2187,3161,2186,3160,2186,3099,2187,3099,2296,3099,2292,3091,2273,3074,2254,3069,2231,3067e" filled="t" fillcolor="#FFFFFF" stroked="f">
              <v:path arrowok="t"/>
              <v:fill/>
            </v:shape>
            <v:shape style="position:absolute;left:1764;top:3064;width:2808;height:230" coordorigin="1764,3064" coordsize="2808,230" path="m2295,3192l2244,3192,2253,3195,2267,3206,2270,3215,2270,3235,2267,3243,2254,3255,2245,3258,2299,3258,2304,3249,2307,3227,2303,3205,2295,3192e" filled="t" fillcolor="#FFFFFF" stroked="f">
              <v:path arrowok="t"/>
              <v:fill/>
            </v:shape>
            <v:shape style="position:absolute;left:1764;top:3064;width:2808;height:230" coordorigin="1764,3064" coordsize="2808,230" path="m2296,3099l2243,3099,2251,3101,2264,3113,2268,3120,2268,3140,2264,3147,2251,3158,2243,3161,2291,3161,2300,3148,2304,3126,2301,3108,2296,3099e" filled="t" fillcolor="#FFFFFF" stroked="f">
              <v:path arrowok="t"/>
              <v:fill/>
            </v:shape>
            <v:shape style="position:absolute;left:1764;top:3064;width:2808;height:230" coordorigin="1764,3064" coordsize="2808,230" path="m2384,3067l2350,3067,2348,3068,2348,3289,2350,3291,2496,3291,2498,3289,2498,3260,2496,3259,2386,3259,2385,3258,2385,3068,2384,3067e" filled="t" fillcolor="#FFFFFF" stroked="f">
              <v:path arrowok="t"/>
              <v:fill/>
            </v:shape>
            <v:shape style="position:absolute;left:1764;top:3064;width:2808;height:230" coordorigin="1764,3064" coordsize="2808,230" path="m2681,3067l2533,3067,2531,3068,2531,3289,2533,3291,2681,3291,2683,3289,2683,3260,2681,3259,2569,3259,2568,3258,2568,3194,2569,3194,2645,3194,2647,3192,2647,3163,2645,3162,2569,3162,2568,3161,2568,3099,2569,3099,2681,3099,2683,3097,2683,3068,2681,3067e" filled="t" fillcolor="#FFFFFF" stroked="f">
              <v:path arrowok="t"/>
              <v:fill/>
            </v:shape>
            <v:shape style="position:absolute;left:1764;top:3064;width:2808;height:230" coordorigin="1764,3064" coordsize="2808,230" path="m2855,3064l2788,3103,2779,3142,2779,3221,2821,3286,2860,3294,2866,3294,2886,3290,2905,3283,2920,3271,2927,3262,2847,3262,2836,3258,2820,3241,2816,3230,2816,3128,2820,3117,2836,3100,2847,3096,2928,3096,2916,3083,2896,3070,2878,3066,2855,3064e" filled="t" fillcolor="#FFFFFF" stroked="f">
              <v:path arrowok="t"/>
              <v:fill/>
            </v:shape>
            <v:shape style="position:absolute;left:1764;top:3064;width:2808;height:230" coordorigin="1764,3064" coordsize="2808,230" path="m2928,3096l2874,3096,2885,3100,2901,3117,2905,3128,2905,3230,2901,3241,2885,3258,2874,3262,2927,3262,2933,3254,2940,3236,2942,3215,2942,3135,2938,3116,2928,3096e" filled="t" fillcolor="#FFFFFF" stroked="f">
              <v:path arrowok="t"/>
              <v:fill/>
            </v:shape>
            <v:shape style="position:absolute;left:1764;top:3064;width:2808;height:230" coordorigin="1764,3064" coordsize="2808,230" path="m3133,3067l2985,3067,2983,3068,2983,3289,2985,3291,3019,3291,3020,3289,3020,3194,3021,3194,3097,3194,3099,3192,3099,3163,3097,3162,3021,3162,3020,3161,3020,3099,3021,3099,3133,3099,3135,3097,3135,3068,3133,3067e" filled="t" fillcolor="#FFFFFF" stroked="f">
              <v:path arrowok="t"/>
              <v:fill/>
            </v:shape>
            <v:shape style="position:absolute;left:1764;top:3064;width:2808;height:230" coordorigin="1764,3064" coordsize="2808,230" path="m3299,3064l3238,3088,3222,3220,3225,3240,3281,3291,3302,3293,3305,3293,3366,3270,3371,3261,3289,3261,3279,3257,3263,3242,3259,3232,3259,3125,3263,3115,3279,3100,3289,3096,3371,3096,3358,3082,3339,3071,3321,3066,3299,3064e" filled="t" fillcolor="#FFFFFF" stroked="f">
              <v:path arrowok="t"/>
              <v:fill/>
            </v:shape>
            <v:shape style="position:absolute;left:1764;top:3064;width:2808;height:230" coordorigin="1764,3064" coordsize="2808,230" path="m3349,3216l3348,3216,3346,3218,3345,3218,3345,3232,3341,3242,3326,3257,3315,3261,3371,3261,3379,3248,3382,3235,3382,3218,3381,3218,3377,3217,3350,3216,3349,3216e" filled="t" fillcolor="#FFFFFF" stroked="f">
              <v:path arrowok="t"/>
              <v:fill/>
            </v:shape>
            <v:shape style="position:absolute;left:1764;top:3064;width:2808;height:230" coordorigin="1764,3064" coordsize="2808,230" path="m3371,3096l3315,3096,3326,3100,3341,3115,3345,3125,3345,3141,3346,3141,3350,3141,3377,3140,3381,3139,3382,3138,3382,3134,3379,3115,3371,3096e" filled="t" fillcolor="#FFFFFF" stroked="f">
              <v:path arrowok="t"/>
              <v:fill/>
            </v:shape>
            <v:shape style="position:absolute;left:1764;top:3064;width:2808;height:230" coordorigin="1764,3064" coordsize="2808,230" path="m3492,3064l3426,3103,3416,3142,3417,3221,3458,3286,3498,3294,3504,3294,3524,3290,3542,3283,3558,3271,3565,3262,3485,3262,3474,3258,3458,3241,3454,3230,3454,3128,3458,3117,3474,3100,3485,3096,3566,3096,3553,3083,3533,3070,3515,3066,3492,3064e" filled="t" fillcolor="#FFFFFF" stroked="f">
              <v:path arrowok="t"/>
              <v:fill/>
            </v:shape>
            <v:shape style="position:absolute;left:1764;top:3064;width:2808;height:230" coordorigin="1764,3064" coordsize="2808,230" path="m3566,3096l3511,3096,3522,3100,3538,3117,3542,3128,3542,3230,3538,3241,3522,3258,3511,3262,3565,3262,3570,3254,3577,3236,3579,3215,3579,3135,3575,3116,3566,3096e" filled="t" fillcolor="#FFFFFF" stroked="f">
              <v:path arrowok="t"/>
              <v:fill/>
            </v:shape>
            <v:shape style="position:absolute;left:1764;top:3064;width:2808;height:230" coordorigin="1764,3064" coordsize="2808,230" path="m3654,3067l3622,3067,3621,3068,3621,3289,3622,3291,3656,3291,3657,3289,3657,3139,3657,3139,3658,3138,3700,3138,3658,3070,3656,3068,3654,3067e" filled="t" fillcolor="#FFFFFF" stroked="f">
              <v:path arrowok="t"/>
              <v:fill/>
            </v:shape>
            <v:shape style="position:absolute;left:1764;top:3064;width:2808;height:230" coordorigin="1764,3064" coordsize="2808,230" path="m3700,3138l3658,3138,3659,3139,3659,3140,3749,3287,3750,3289,3752,3291,3785,3291,3787,3289,3787,3218,3748,3218,3748,3218,3747,3217,3700,3138e" filled="t" fillcolor="#FFFFFF" stroked="f">
              <v:path arrowok="t"/>
              <v:fill/>
            </v:shape>
            <v:shape style="position:absolute;left:1764;top:3064;width:2808;height:230" coordorigin="1764,3064" coordsize="2808,230" path="m3785,3067l3751,3067,3750,3068,3750,3217,3749,3217,3748,3218,3787,3218,3787,3068,3785,3067e" filled="t" fillcolor="#FFFFFF" stroked="f">
              <v:path arrowok="t"/>
              <v:fill/>
            </v:shape>
            <v:shape style="position:absolute;left:1764;top:3064;width:2808;height:230" coordorigin="1764,3064" coordsize="2808,230" path="m3920,3099l3882,3099,3883,3100,3883,3289,3884,3291,3918,3291,3920,3289,3920,3100,3920,3099e" filled="t" fillcolor="#FFFFFF" stroked="f">
              <v:path arrowok="t"/>
              <v:fill/>
            </v:shape>
            <v:shape style="position:absolute;left:1764;top:3064;width:2808;height:230" coordorigin="1764,3064" coordsize="2808,230" path="m3982,3067l3822,3067,3821,3068,3821,3097,3822,3099,3982,3099,3984,3097,3984,3068,3982,3067e" filled="t" fillcolor="#FFFFFF" stroked="f">
              <v:path arrowok="t"/>
              <v:fill/>
            </v:shape>
            <v:shape style="position:absolute;left:1764;top:3064;width:2808;height:230" coordorigin="1764,3064" coordsize="2808,230" path="m4168,3067l4020,3067,4018,3068,4018,3289,4020,3291,4168,3291,4170,3289,4170,3260,4168,3259,4056,3259,4056,3258,4056,3194,4056,3194,4133,3194,4134,3192,4134,3163,4133,3162,4056,3162,4056,3161,4056,3099,4056,3099,4168,3099,4170,3097,4170,3068,4168,3067e" filled="t" fillcolor="#FFFFFF" stroked="f">
              <v:path arrowok="t"/>
              <v:fill/>
            </v:shape>
            <v:shape style="position:absolute;left:1764;top:3064;width:2808;height:230" coordorigin="1764,3064" coordsize="2808,230" path="m4242,3067l4210,3067,4208,3068,4208,3289,4210,3291,4243,3291,4245,3289,4244,3139,4245,3139,4246,3138,4287,3138,4245,3070,4244,3068,4242,3067e" filled="t" fillcolor="#FFFFFF" stroked="f">
              <v:path arrowok="t"/>
              <v:fill/>
            </v:shape>
            <v:shape style="position:absolute;left:1764;top:3064;width:2808;height:230" coordorigin="1764,3064" coordsize="2808,230" path="m4287,3138l4246,3138,4246,3139,4247,3140,4336,3287,4337,3289,4340,3291,4372,3291,4374,3289,4374,3218,4335,3218,4335,3218,4335,3217,4287,3138e" filled="t" fillcolor="#FFFFFF" stroked="f">
              <v:path arrowok="t"/>
              <v:fill/>
            </v:shape>
            <v:shape style="position:absolute;left:1764;top:3064;width:2808;height:230" coordorigin="1764,3064" coordsize="2808,230" path="m4372,3067l4339,3067,4337,3068,4337,3217,4337,3217,4335,3218,4374,3218,4374,3068,4372,3067e" filled="t" fillcolor="#FFFFFF" stroked="f">
              <v:path arrowok="t"/>
              <v:fill/>
            </v:shape>
            <v:shape style="position:absolute;left:1764;top:3064;width:2808;height:230" coordorigin="1764,3064" coordsize="2808,230" path="m4508,3099l4469,3099,4470,3100,4470,3289,4472,3291,4505,3291,4507,3289,4507,3100,4508,3099e" filled="t" fillcolor="#FFFFFF" stroked="f">
              <v:path arrowok="t"/>
              <v:fill/>
            </v:shape>
            <v:shape style="position:absolute;left:1764;top:3064;width:2808;height:230" coordorigin="1764,3064" coordsize="2808,230" path="m4570,3067l4410,3067,4408,3068,4408,3097,4410,3099,4570,3099,4571,3097,4571,3068,4570,3067e" filled="t" fillcolor="#FFFFF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742.955872pt;width:595.275574pt;height:98.9339pt;mso-position-horizontal-relative:page;mso-position-vertical-relative:page;z-index:-897" coordorigin="0,14859" coordsize="11906,1979">
            <v:group style="position:absolute;left:0;top:15019;width:1969;height:1819" coordorigin="0,15019" coordsize="1969,1819">
              <v:shape style="position:absolute;left:0;top:15019;width:1969;height:1819" coordorigin="0,15019" coordsize="1969,1819" path="m0,15019l0,16838,1969,16838,0,15019e" filled="t" fillcolor="#008BCE" stroked="f">
                <v:path arrowok="t"/>
                <v:fill/>
              </v:shape>
            </v:group>
            <v:group style="position:absolute;left:0;top:15834;width:1086;height:1004" coordorigin="0,15834" coordsize="1086,1004">
              <v:shape style="position:absolute;left:0;top:15834;width:1086;height:1004" coordorigin="0,15834" coordsize="1086,1004" path="m0,15834l0,16838,1086,16838,0,15834e" filled="t" fillcolor="#00459C" stroked="f">
                <v:path arrowok="t"/>
                <v:fill/>
              </v:shape>
            </v:group>
            <v:group style="position:absolute;left:0;top:14869;width:2131;height:1969" coordorigin="0,14869" coordsize="2131,1969">
              <v:shape style="position:absolute;left:0;top:14869;width:2131;height:1969" coordorigin="0,14869" coordsize="2131,1969" path="m0,14869l0,15019,1969,16838,2131,16838,0,14869e" filled="t" fillcolor="#C9C9CA" stroked="f">
                <v:path arrowok="t"/>
                <v:fill/>
              </v:shape>
            </v:group>
            <v:group style="position:absolute;left:925;top:15874;width:10980;height:964" coordorigin="925,15874" coordsize="10980,964">
              <v:shape style="position:absolute;left:925;top:15874;width:10980;height:964" coordorigin="925,15874" coordsize="10980,964" path="m1356,15874l925,15874,1969,16838,11906,16838,11906,16423,1941,16423,1356,15874e" filled="t" fillcolor="#3E3A39" stroked="f">
                <v:path arrowok="t"/>
                <v:fill/>
              </v:shape>
              <v:shape style="position:absolute;left:6127;top:16552;width:3041;height:165" type="#_x0000_t75">
                <v:imagedata r:id="rId16" o:title=""/>
              </v:shape>
            </v:group>
            <v:group style="position:absolute;left:9809;top:15947;width:672;height:891" coordorigin="9809,15947" coordsize="672,891">
              <v:shape style="position:absolute;left:9809;top:15947;width:672;height:891" coordorigin="9809,15947" coordsize="672,891" path="m10481,15947l9809,15947,9809,16838,10481,16838,10481,15947e" filled="t" fillcolor="#00459C" stroked="f">
                <v:path arrowok="t"/>
                <v:fill/>
              </v:shape>
            </v:group>
            <v:group style="position:absolute;left:10098;top:16224;width:95;height:336" coordorigin="10098,16224" coordsize="95,336">
              <v:shape style="position:absolute;left:10098;top:16224;width:95;height:336" coordorigin="10098,16224" coordsize="95,336" path="m10192,16259l10157,16259,10158,16260,10158,16261,10158,16558,10160,16560,10190,16560,10192,16558,10192,16259e" filled="t" fillcolor="#FFFFFF" stroked="f">
                <v:path arrowok="t"/>
                <v:fill/>
              </v:shape>
              <v:shape style="position:absolute;left:10098;top:16224;width:95;height:336" coordorigin="10098,16224" coordsize="95,336" path="m10190,16224l10159,16224,10157,16225,10154,16226,10102,16254,10099,16256,10098,16258,10098,16280,10099,16281,10104,16281,10105,16281,10155,16260,10156,16259,10192,16259,10192,16226,10190,16224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width:582.978078pt;height:824.49750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84.351768pt;width:595.275574pt;height:757.538pt;mso-position-horizontal-relative:page;mso-position-vertical-relative:page;z-index:-896" coordorigin="0,1687" coordsize="11906,15151">
            <v:shape style="position:absolute;left:6926;top:1687;width:3950;height:13464" type="#_x0000_t75">
              <v:imagedata r:id="rId18" o:title=""/>
            </v:shape>
            <v:group style="position:absolute;left:9937;top:15019;width:1969;height:1819" coordorigin="9937,15019" coordsize="1969,1819">
              <v:shape style="position:absolute;left:9937;top:15019;width:1969;height:1819" coordorigin="9937,15019" coordsize="1969,1819" path="m11906,15019l9937,16838,11906,16838,11906,15019e" filled="t" fillcolor="#008BCE" stroked="f">
                <v:path arrowok="t"/>
                <v:fill/>
              </v:shape>
            </v:group>
            <v:group style="position:absolute;left:10819;top:15834;width:1086;height:1004" coordorigin="10819,15834" coordsize="1086,1004">
              <v:shape style="position:absolute;left:10819;top:15834;width:1086;height:1004" coordorigin="10819,15834" coordsize="1086,1004" path="m11906,15834l10819,16838,11906,16838,11906,15834e" filled="t" fillcolor="#00459C" stroked="f">
                <v:path arrowok="t"/>
                <v:fill/>
              </v:shape>
            </v:group>
            <v:group style="position:absolute;left:9774;top:14869;width:2131;height:1969" coordorigin="9774,14869" coordsize="2131,1969">
              <v:shape style="position:absolute;left:9774;top:14869;width:2131;height:1969" coordorigin="9774,14869" coordsize="2131,1969" path="m11906,14869l9774,16838,9937,16838,11906,15019,11906,14869e" filled="t" fillcolor="#C9C9CA" stroked="f">
                <v:path arrowok="t"/>
                <v:fill/>
              </v:shape>
            </v:group>
            <v:group style="position:absolute;left:0;top:15874;width:10980;height:964" coordorigin="0,15874" coordsize="10980,964">
              <v:shape style="position:absolute;left:0;top:15874;width:10980;height:964" coordorigin="0,15874" coordsize="10980,964" path="m10980,15874l10549,15874,9964,16423,0,16423,0,16838,9937,16838,10980,15874e" filled="t" fillcolor="#3E3A39" stroked="f">
                <v:path arrowok="t"/>
                <v:fill/>
              </v:shape>
              <v:shape style="position:absolute;left:2737;top:16552;width:3041;height:165" type="#_x0000_t75">
                <v:imagedata r:id="rId19" o:title=""/>
              </v:shape>
            </v:group>
            <v:group style="position:absolute;left:1424;top:15947;width:672;height:891" coordorigin="1424,15947" coordsize="672,891">
              <v:shape style="position:absolute;left:1424;top:15947;width:672;height:891" coordorigin="1424,15947" coordsize="672,891" path="m1424,15947l2097,15947,2097,16838,1424,16838,1424,15947e" filled="t" fillcolor="#00459C" stroked="f">
                <v:path arrowok="t"/>
                <v:fill/>
              </v:shape>
            </v:group>
            <v:group style="position:absolute;left:1715;top:16223;width:202;height:339" coordorigin="1715,16223" coordsize="202,339">
              <v:shape style="position:absolute;left:1715;top:16223;width:202;height:339" coordorigin="1715,16223" coordsize="202,339" path="m1887,16254l1826,16254,1844,16261,1862,16276,1869,16292,1871,16317,1868,16330,1836,16385,1787,16447,1748,16495,1717,16533,1716,16535,1716,16560,1718,16562,1915,16562,1917,16560,1917,16534,1915,16532,1763,16532,1762,16532,1761,16531,1762,16530,1762,16529,1806,16476,1845,16428,1887,16368,1906,16294,1900,16276,1889,16255,1887,16254e" filled="t" fillcolor="#FFFFFF" stroked="f">
                <v:path arrowok="t"/>
                <v:fill/>
              </v:shape>
              <v:shape style="position:absolute;left:1715;top:16223;width:202;height:339" coordorigin="1715,16223" coordsize="202,339" path="m1793,16223l1738,16249,1715,16304,1715,16326,1717,16328,1747,16328,1749,16326,1749,16302,1755,16283,1767,16266,1780,16258,1799,16254,1826,16254,1887,16254,1875,16242,1855,16231,1840,16226,1820,16224,1793,1622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4.061798pt;margin-top:291.622284pt;width:33.634pt;height:10.07pt;mso-position-horizontal-relative:page;mso-position-vertical-relative:page;z-index:-895" coordorigin="5081,5832" coordsize="673,201">
            <v:group style="position:absolute;left:5091;top:5881;width:34;height:140" coordorigin="5091,5881" coordsize="34,140">
              <v:shape style="position:absolute;left:5091;top:5881;width:34;height:140" coordorigin="5091,5881" coordsize="34,140" path="m5105,5881l5092,5881,5091,5882,5091,6020,5092,6021,5105,6021,5105,6020,5106,5972,5106,5971,5125,5971,5121,5970,5114,5965,5111,5961,5109,5956,5108,5954,5107,5950,5106,5943,5106,5938,5106,5925,5106,5920,5107,5913,5108,5910,5109,5907,5111,5903,5114,5899,5121,5893,5125,5892,5106,5892,5105,5882,5105,5881e" filled="t" fillcolor="#595857" stroked="f">
                <v:path arrowok="t"/>
                <v:fill/>
              </v:shape>
            </v:group>
            <v:group style="position:absolute;left:5106;top:5892;width:65;height:92" coordorigin="5106,5892" coordsize="65,92">
              <v:shape style="position:absolute;left:5106;top:5892;width:65;height:92" coordorigin="5106,5892" coordsize="65,92" path="m5162,5892l5136,5892,5141,5893,5149,5899,5152,5903,5154,5907,5155,5910,5156,5913,5157,5921,5157,5925,5157,5938,5157,5943,5155,5950,5155,5951,5154,5954,5153,5957,5151,5961,5148,5965,5140,5970,5136,5971,5106,5971,5107,5972,5110,5976,5113,5979,5122,5983,5127,5984,5141,5984,5149,5981,5162,5972,5167,5965,5169,5956,5171,5951,5171,5943,5171,5920,5170,5912,5169,5906,5166,5898,5162,5892e" filled="t" fillcolor="#595857" stroked="f">
                <v:path arrowok="t"/>
                <v:fill/>
              </v:shape>
            </v:group>
            <v:group style="position:absolute;left:5106;top:5879;width:56;height:12" coordorigin="5106,5879" coordsize="56,12">
              <v:shape style="position:absolute;left:5106;top:5879;width:56;height:12" coordorigin="5106,5879" coordsize="56,12" path="m5141,5879l5127,5879,5122,5881,5113,5885,5110,5888,5107,5892,5106,5892,5125,5892,5162,5892,5162,5891,5149,5882,5141,5879e" filled="t" fillcolor="#595857" stroked="f">
                <v:path arrowok="t"/>
                <v:fill/>
              </v:shape>
            </v:group>
            <v:group style="position:absolute;left:5210;top:5881;width:30;height:101" coordorigin="5210,5881" coordsize="30,101">
              <v:shape style="position:absolute;left:5210;top:5881;width:30;height:101" coordorigin="5210,5881" coordsize="30,101" path="m5223,5881l5211,5881,5210,5882,5210,5981,5211,5982,5223,5982,5224,5981,5224,5914,5226,5908,5235,5898,5240,5896,5224,5896,5224,5882,5223,5881e" filled="t" fillcolor="#595857" stroked="f">
                <v:path arrowok="t"/>
                <v:fill/>
              </v:shape>
            </v:group>
            <v:group style="position:absolute;left:5252;top:5895;width:9;height:2" coordorigin="5252,5895" coordsize="9,2">
              <v:shape style="position:absolute;left:5252;top:5895;width:9;height:2" coordorigin="5252,5895" coordsize="9,2" path="m5261,5895l5252,5895,5255,5895,5259,5897,5261,5896,5261,5895e" filled="t" fillcolor="#595857" stroked="f">
                <v:path arrowok="t"/>
                <v:fill/>
              </v:shape>
            </v:group>
            <v:group style="position:absolute;left:5224;top:5880;width:39;height:16" coordorigin="5224,5880" coordsize="39,16">
              <v:shape style="position:absolute;left:5224;top:5880;width:39;height:16" coordorigin="5224,5880" coordsize="39,16" path="m5255,5880l5245,5880,5240,5881,5231,5887,5228,5890,5225,5896,5224,5896,5240,5896,5241,5895,5252,5895,5261,5895,5263,5886,5263,5884,5263,5883,5261,5882,5259,5881,5255,5880e" filled="t" fillcolor="#595857" stroked="f">
                <v:path arrowok="t"/>
                <v:fill/>
              </v:shape>
            </v:group>
            <v:group style="position:absolute;left:5288;top:5879;width:74;height:104" coordorigin="5288,5879" coordsize="74,104">
              <v:shape style="position:absolute;left:5288;top:5879;width:74;height:104" coordorigin="5288,5879" coordsize="74,104" path="m5340,5879l5321,5879,5312,5882,5288,5921,5288,5942,5321,5984,5340,5984,5348,5981,5362,5972,5324,5971,5318,5970,5309,5963,5306,5958,5304,5952,5303,5948,5303,5942,5303,5921,5303,5915,5304,5911,5306,5905,5309,5901,5318,5894,5324,5892,5362,5892,5348,5882,5340,5879e" filled="t" fillcolor="#595857" stroked="f">
                <v:path arrowok="t"/>
                <v:fill/>
              </v:shape>
            </v:group>
            <v:group style="position:absolute;left:5337;top:5892;width:35;height:80" coordorigin="5337,5892" coordsize="35,80">
              <v:shape style="position:absolute;left:5337;top:5892;width:35;height:80" coordorigin="5337,5892" coordsize="35,80" path="m5362,5892l5337,5892,5342,5894,5351,5901,5355,5905,5356,5911,5357,5915,5358,5921,5358,5942,5357,5948,5337,5971,5362,5971,5367,5965,5371,5950,5372,5942,5372,5921,5371,5913,5369,5907,5367,5898,5362,5892e" filled="t" fillcolor="#595857" stroked="f">
                <v:path arrowok="t"/>
                <v:fill/>
              </v:shape>
            </v:group>
            <v:group style="position:absolute;left:5408;top:5842;width:22;height:21" coordorigin="5408,5842" coordsize="22,21">
              <v:shape style="position:absolute;left:5408;top:5842;width:22;height:21" coordorigin="5408,5842" coordsize="22,21" path="m5422,5842l5416,5842,5413,5843,5409,5847,5408,5850,5408,5856,5409,5858,5413,5862,5415,5863,5422,5863,5424,5862,5428,5858,5429,5856,5429,5850,5428,5847,5424,5843,5422,5842e" filled="t" fillcolor="#595857" stroked="f">
                <v:path arrowok="t"/>
                <v:fill/>
              </v:shape>
            </v:group>
            <v:group style="position:absolute;left:5388;top:5881;width:38;height:143" coordorigin="5388,5881" coordsize="38,143">
              <v:shape style="position:absolute;left:5388;top:5881;width:38;height:143" coordorigin="5388,5881" coordsize="38,143" path="m5425,5881l5412,5881,5411,5882,5411,6004,5404,6011,5390,6012,5389,6012,5388,6013,5388,6023,5389,6024,5403,6024,5412,6021,5423,6011,5425,6002,5425,5882,5425,5881e" filled="t" fillcolor="#595857" stroked="f">
                <v:path arrowok="t"/>
                <v:fill/>
              </v:shape>
            </v:group>
            <v:group style="position:absolute;left:5465;top:5879;width:81;height:104" coordorigin="5465,5879" coordsize="81,104">
              <v:shape style="position:absolute;left:5465;top:5879;width:81;height:104" coordorigin="5465,5879" coordsize="81,104" path="m5517,5879l5495,5879,5487,5882,5473,5892,5469,5899,5466,5908,5466,5911,5465,5911,5465,5914,5465,5918,5465,5944,5466,5952,5468,5959,5471,5967,5476,5973,5489,5982,5496,5984,5515,5984,5522,5982,5535,5974,5537,5972,5500,5972,5494,5970,5484,5963,5481,5958,5480,5952,5479,5949,5479,5944,5479,5937,5479,5936,5545,5936,5546,5936,5546,5925,5479,5925,5479,5925,5479,5918,5479,5913,5480,5911,5481,5905,5484,5900,5493,5894,5498,5892,5536,5892,5526,5882,5517,5879e" filled="t" fillcolor="#595857" stroked="f">
                <v:path arrowok="t"/>
                <v:fill/>
              </v:shape>
            </v:group>
            <v:group style="position:absolute;left:5507;top:5955;width:37;height:17" coordorigin="5507,5955" coordsize="37,17">
              <v:shape style="position:absolute;left:5507;top:5955;width:37;height:17" coordorigin="5507,5955" coordsize="37,17" path="m5535,5955l5533,5956,5533,5956,5533,5957,5530,5961,5527,5965,5518,5970,5513,5972,5507,5972,5537,5972,5540,5969,5543,5962,5544,5961,5543,5960,5542,5959,5536,5955,5535,5955,5535,5955e" filled="t" fillcolor="#595857" stroked="f">
                <v:path arrowok="t"/>
                <v:fill/>
              </v:shape>
            </v:group>
            <v:group style="position:absolute;left:5512;top:5892;width:34;height:33" coordorigin="5512,5892" coordsize="34,33">
              <v:shape style="position:absolute;left:5512;top:5892;width:34;height:33" coordorigin="5512,5892" coordsize="34,33" path="m5536,5892l5512,5892,5517,5894,5526,5901,5532,5925,5532,5925,5546,5925,5546,5924,5546,5918,5544,5911,5543,5903,5539,5894,5536,5892e" filled="t" fillcolor="#595857" stroked="f">
                <v:path arrowok="t"/>
                <v:fill/>
              </v:shape>
            </v:group>
            <v:group style="position:absolute;left:5581;top:5879;width:74;height:104" coordorigin="5581,5879" coordsize="74,104">
              <v:shape style="position:absolute;left:5581;top:5879;width:74;height:104" coordorigin="5581,5879" coordsize="74,104" path="m5632,5879l5613,5879,5605,5882,5581,5922,5581,5942,5613,5984,5632,5984,5641,5981,5655,5972,5656,5971,5616,5971,5610,5970,5601,5963,5599,5958,5597,5952,5596,5947,5596,5942,5596,5922,5596,5916,5597,5911,5599,5905,5601,5901,5610,5894,5616,5892,5655,5892,5641,5882,5632,5879e" filled="t" fillcolor="#595857" stroked="f">
                <v:path arrowok="t"/>
                <v:fill/>
              </v:shape>
            </v:group>
            <v:group style="position:absolute;left:5629;top:5950;width:34;height:22" coordorigin="5629,5950" coordsize="34,22">
              <v:shape style="position:absolute;left:5629;top:5950;width:34;height:22" coordorigin="5629,5950" coordsize="34,22" path="m5650,5950l5649,5951,5649,5952,5648,5952,5647,5959,5644,5963,5635,5970,5629,5971,5656,5971,5660,5966,5662,5958,5663,5954,5663,5953,5662,5952,5652,5950,5650,5950e" filled="t" fillcolor="#595857" stroked="f">
                <v:path arrowok="t"/>
                <v:fill/>
              </v:shape>
            </v:group>
            <v:group style="position:absolute;left:5629;top:5892;width:34;height:23" coordorigin="5629,5892" coordsize="34,23">
              <v:shape style="position:absolute;left:5629;top:5892;width:34;height:23" coordorigin="5629,5892" coordsize="34,23" path="m5655,5892l5629,5892,5635,5894,5644,5901,5647,5905,5649,5911,5649,5913,5649,5914,5650,5915,5652,5915,5661,5914,5662,5913,5663,5913,5663,5911,5663,5909,5662,5907,5660,5898,5655,5892e" filled="t" fillcolor="#595857" stroked="f">
                <v:path arrowok="t"/>
                <v:fill/>
              </v:shape>
            </v:group>
            <v:group style="position:absolute;left:5704;top:5893;width:39;height:89" coordorigin="5704,5893" coordsize="39,89">
              <v:shape style="position:absolute;left:5704;top:5893;width:39;height:89" coordorigin="5704,5893" coordsize="39,89" path="m5719,5893l5704,5893,5705,5893,5705,5966,5707,5973,5717,5980,5724,5982,5742,5982,5743,5981,5743,5971,5742,5970,5730,5970,5726,5968,5720,5963,5719,5959,5719,5893,5719,5893e" filled="t" fillcolor="#595857" stroked="f">
                <v:path arrowok="t"/>
                <v:fill/>
              </v:shape>
            </v:group>
            <v:group style="position:absolute;left:5690;top:5881;width:54;height:12" coordorigin="5690,5881" coordsize="54,12">
              <v:shape style="position:absolute;left:5690;top:5881;width:54;height:12" coordorigin="5690,5881" coordsize="54,12" path="m5743,5881l5691,5881,5690,5882,5690,5892,5691,5893,5743,5893,5744,5892,5744,5882,5743,5881e" filled="t" fillcolor="#595857" stroked="f">
                <v:path arrowok="t"/>
                <v:fill/>
              </v:shape>
            </v:group>
            <v:group style="position:absolute;left:5704;top:5855;width:14;height:26" coordorigin="5704,5855" coordsize="14,26">
              <v:shape style="position:absolute;left:5704;top:5855;width:14;height:26" coordorigin="5704,5855" coordsize="14,26" path="m5718,5855l5706,5855,5705,5856,5705,5881,5704,5881,5719,5881,5719,5881,5719,5856,5718,5855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5.220497pt;margin-top:307.414581pt;width:23.576pt;height:8.16pt;mso-position-horizontal-relative:page;mso-position-vertical-relative:page;z-index:-894" coordorigin="2304,6148" coordsize="472,163">
            <v:group style="position:absolute;left:2314;top:6256;width:85;height:46" coordorigin="2314,6256" coordsize="85,46">
              <v:shape style="position:absolute;left:2314;top:6256;width:85;height:46" coordorigin="2314,6256" coordsize="85,46" path="m2327,6256l2315,6256,2315,6257,2314,6272,2316,6278,2324,6289,2330,6294,2344,6300,2353,6301,2377,6301,2389,6298,2400,6289,2353,6289,2344,6287,2331,6277,2328,6271,2328,6257,2327,6256e" filled="t" fillcolor="#595857" stroked="f">
                <v:path arrowok="t"/>
                <v:fill/>
              </v:shape>
            </v:group>
            <v:group style="position:absolute;left:2316;top:6158;width:93;height:131" coordorigin="2316,6158" coordsize="93,131">
              <v:shape style="position:absolute;left:2316;top:6158;width:93;height:131" coordorigin="2316,6158" coordsize="93,131" path="m2375,6158l2347,6158,2336,6161,2320,6174,2316,6182,2316,6201,2368,6238,2375,6241,2385,6247,2389,6250,2394,6257,2395,6261,2395,6272,2392,6278,2382,6287,2374,6289,2400,6289,2405,6285,2409,6276,2409,6257,2356,6219,2349,6216,2340,6211,2337,6208,2332,6202,2330,6198,2330,6186,2333,6180,2343,6173,2350,6171,2398,6171,2387,6162,2375,6158e" filled="t" fillcolor="#595857" stroked="f">
                <v:path arrowok="t"/>
                <v:fill/>
              </v:shape>
            </v:group>
            <v:group style="position:absolute;left:2371;top:6171;width:37;height:32" coordorigin="2371,6171" coordsize="37,32">
              <v:shape style="position:absolute;left:2371;top:6171;width:37;height:32" coordorigin="2371,6171" coordsize="37,32" path="m2398,6171l2371,6171,2379,6173,2391,6183,2394,6189,2394,6202,2395,6203,2407,6203,2408,6202,2408,6185,2404,6176,2398,6171e" filled="t" fillcolor="#595857" stroked="f">
                <v:path arrowok="t"/>
                <v:fill/>
              </v:shape>
            </v:group>
            <v:group style="position:absolute;left:2450;top:6210;width:39;height:89" coordorigin="2450,6210" coordsize="39,89">
              <v:shape style="position:absolute;left:2450;top:6210;width:39;height:89" coordorigin="2450,6210" coordsize="39,89" path="m2465,6210l2450,6210,2450,6211,2450,6284,2453,6291,2463,6298,2470,6300,2488,6300,2489,6299,2489,6288,2488,6287,2476,6287,2471,6286,2466,6281,2464,6276,2464,6211,2465,6210e" filled="t" fillcolor="#595857" stroked="f">
                <v:path arrowok="t"/>
                <v:fill/>
              </v:shape>
            </v:group>
            <v:group style="position:absolute;left:2435;top:6199;width:54;height:12" coordorigin="2435,6199" coordsize="54,12">
              <v:shape style="position:absolute;left:2435;top:6199;width:54;height:12" coordorigin="2435,6199" coordsize="54,12" path="m2489,6199l2436,6199,2435,6200,2435,6210,2436,6210,2489,6210,2490,6210,2490,6200,2489,6199e" filled="t" fillcolor="#595857" stroked="f">
                <v:path arrowok="t"/>
                <v:fill/>
              </v:shape>
            </v:group>
            <v:group style="position:absolute;left:2450;top:6173;width:14;height:26" coordorigin="2450,6173" coordsize="14,26">
              <v:shape style="position:absolute;left:2450;top:6173;width:14;height:26" coordorigin="2450,6173" coordsize="14,26" path="m2463,6173l2451,6173,2450,6174,2450,6198,2450,6199,2465,6199,2464,6198,2464,6174,2463,6173e" filled="t" fillcolor="#595857" stroked="f">
                <v:path arrowok="t"/>
                <v:fill/>
              </v:shape>
            </v:group>
            <v:group style="position:absolute;left:2519;top:6197;width:81;height:104" coordorigin="2519,6197" coordsize="81,104">
              <v:shape style="position:absolute;left:2519;top:6197;width:81;height:104" coordorigin="2519,6197" coordsize="81,104" path="m2571,6197l2550,6197,2541,6200,2528,6210,2523,6217,2521,6226,2520,6228,2520,6229,2520,6232,2519,6235,2519,6262,2520,6270,2523,6276,2526,6284,2530,6290,2543,6299,2551,6301,2569,6301,2577,6300,2589,6292,2592,6289,2554,6289,2548,6288,2539,6280,2536,6276,2534,6270,2533,6267,2533,6262,2533,6254,2533,6254,2600,6254,2601,6253,2601,6243,2533,6243,2533,6243,2533,6242,2533,6235,2534,6231,2535,6228,2536,6223,2539,6218,2547,6211,2553,6209,2591,6209,2580,6200,2571,6197e" filled="t" fillcolor="#595857" stroked="f">
                <v:path arrowok="t"/>
                <v:fill/>
              </v:shape>
            </v:group>
            <v:group style="position:absolute;left:2561;top:6273;width:37;height:17" coordorigin="2561,6273" coordsize="37,17">
              <v:shape style="position:absolute;left:2561;top:6273;width:37;height:17" coordorigin="2561,6273" coordsize="37,17" path="m2589,6273l2588,6273,2587,6274,2587,6274,2585,6279,2581,6283,2573,6288,2567,6289,2561,6289,2592,6289,2594,6286,2597,6280,2598,6278,2598,6277,2596,6276,2590,6273,2590,6273,2589,6273e" filled="t" fillcolor="#595857" stroked="f">
                <v:path arrowok="t"/>
                <v:fill/>
              </v:shape>
            </v:group>
            <v:group style="position:absolute;left:2566;top:6209;width:34;height:33" coordorigin="2566,6209" coordsize="34,33">
              <v:shape style="position:absolute;left:2566;top:6209;width:34;height:33" coordorigin="2566,6209" coordsize="34,33" path="m2591,6209l2566,6209,2572,6211,2581,6218,2586,6242,2586,6243,2586,6243,2601,6243,2601,6242,2600,6236,2600,6235,2599,6228,2598,6221,2593,6212,2591,6209e" filled="t" fillcolor="#595857" stroked="f">
                <v:path arrowok="t"/>
                <v:fill/>
              </v:shape>
            </v:group>
            <v:group style="position:absolute;left:2634;top:6197;width:81;height:104" coordorigin="2634,6197" coordsize="81,104">
              <v:shape style="position:absolute;left:2634;top:6197;width:81;height:104" coordorigin="2634,6197" coordsize="81,104" path="m2686,6197l2665,6197,2656,6200,2643,6210,2638,6217,2636,6226,2635,6228,2635,6229,2634,6232,2634,6235,2634,6262,2635,6270,2638,6276,2641,6284,2645,6290,2658,6299,2666,6301,2684,6301,2692,6300,2704,6292,2706,6289,2669,6289,2663,6288,2654,6280,2651,6276,2649,6270,2648,6267,2648,6262,2648,6254,2648,6254,2715,6254,2716,6253,2716,6243,2648,6243,2648,6243,2648,6242,2648,6236,2648,6235,2649,6231,2650,6228,2651,6223,2654,6218,2662,6211,2668,6209,2705,6209,2695,6200,2686,6197e" filled="t" fillcolor="#595857" stroked="f">
                <v:path arrowok="t"/>
                <v:fill/>
              </v:shape>
            </v:group>
            <v:group style="position:absolute;left:2676;top:6273;width:37;height:17" coordorigin="2676,6273" coordsize="37,17">
              <v:shape style="position:absolute;left:2676;top:6273;width:37;height:17" coordorigin="2676,6273" coordsize="37,17" path="m2704,6273l2703,6273,2702,6274,2702,6274,2700,6279,2696,6283,2687,6288,2682,6289,2676,6289,2706,6289,2709,6286,2712,6280,2713,6278,2713,6277,2711,6276,2705,6273,2705,6273,2704,6273e" filled="t" fillcolor="#595857" stroked="f">
                <v:path arrowok="t"/>
                <v:fill/>
              </v:shape>
            </v:group>
            <v:group style="position:absolute;left:2681;top:6209;width:34;height:33" coordorigin="2681,6209" coordsize="34,33">
              <v:shape style="position:absolute;left:2681;top:6209;width:34;height:33" coordorigin="2681,6209" coordsize="34,33" path="m2705,6209l2681,6209,2687,6211,2696,6218,2701,6242,2701,6243,2701,6243,2716,6243,2715,6242,2715,6236,2715,6235,2714,6228,2712,6221,2708,6212,2705,6209e" filled="t" fillcolor="#595857" stroked="f">
                <v:path arrowok="t"/>
                <v:fill/>
              </v:shape>
            </v:group>
            <v:group style="position:absolute;left:2752;top:6160;width:14;height:140" coordorigin="2752,6160" coordsize="14,140">
              <v:shape style="position:absolute;left:2752;top:6160;width:14;height:140" coordorigin="2752,6160" coordsize="14,140" path="m2765,6160l2753,6160,2752,6161,2752,6299,2753,6300,2765,6300,2766,6299,2766,6161,2765,6160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44.578506pt;margin-top:307.414581pt;width:44.828206pt;height:8.19pt;mso-position-horizontal-relative:page;mso-position-vertical-relative:page;z-index:-893" type="#_x0000_t75">
            <v:imagedata r:id="rId20" o:title=""/>
          </v:shape>
        </w:pict>
      </w:r>
      <w:r>
        <w:rPr/>
        <w:pict>
          <v:shape style="position:absolute;margin-left:195.194504pt;margin-top:307.494568pt;width:55.266215pt;height:8.7975pt;mso-position-horizontal-relative:page;mso-position-vertical-relative:page;z-index:-892" type="#_x0000_t75">
            <v:imagedata r:id="rId21" o:title=""/>
          </v:shape>
        </w:pict>
      </w:r>
      <w:r>
        <w:rPr/>
        <w:pict>
          <v:group style="position:absolute;margin-left:256.335602pt;margin-top:307.494568pt;width:31.429pt;height:8.08pt;mso-position-horizontal-relative:page;mso-position-vertical-relative:page;z-index:-891" coordorigin="5127,6150" coordsize="629,162">
            <v:group style="position:absolute;left:5137;top:6197;width:74;height:104" coordorigin="5137,6197" coordsize="74,104">
              <v:shape style="position:absolute;left:5137;top:6197;width:74;height:104" coordorigin="5137,6197" coordsize="74,104" path="m5188,6197l5168,6197,5160,6200,5137,6239,5137,6260,5168,6301,5188,6301,5196,6299,5211,6289,5211,6289,5171,6289,5166,6287,5157,6280,5154,6275,5153,6269,5151,6265,5151,6260,5151,6239,5151,6234,5154,6223,5157,6218,5166,6211,5171,6209,5211,6209,5196,6200,5188,6197e" filled="t" fillcolor="#595857" stroked="f">
                <v:path arrowok="t"/>
                <v:fill/>
              </v:shape>
            </v:group>
            <v:group style="position:absolute;left:5185;top:6267;width:34;height:22" coordorigin="5185,6267" coordsize="34,22">
              <v:shape style="position:absolute;left:5185;top:6267;width:34;height:22" coordorigin="5185,6267" coordsize="34,22" path="m5205,6267l5204,6268,5204,6270,5204,6271,5203,6276,5200,6281,5190,6287,5185,6289,5211,6289,5215,6283,5217,6275,5218,6272,5218,6270,5217,6269,5207,6268,5205,6267e" filled="t" fillcolor="#595857" stroked="f">
                <v:path arrowok="t"/>
                <v:fill/>
              </v:shape>
            </v:group>
            <v:group style="position:absolute;left:5185;top:6209;width:34;height:23" coordorigin="5185,6209" coordsize="34,23">
              <v:shape style="position:absolute;left:5185;top:6209;width:34;height:23" coordorigin="5185,6209" coordsize="34,23" path="m5211,6209l5185,6209,5190,6211,5200,6218,5203,6223,5204,6229,5204,6230,5205,6232,5205,6232,5207,6232,5216,6231,5218,6231,5218,6230,5218,6228,5218,6227,5218,6224,5215,6216,5211,6209e" filled="t" fillcolor="#595857" stroked="f">
                <v:path arrowok="t"/>
                <v:fill/>
              </v:shape>
            </v:group>
            <v:group style="position:absolute;left:5252;top:6160;width:14;height:140" coordorigin="5252,6160" coordsize="14,140">
              <v:shape style="position:absolute;left:5252;top:6160;width:14;height:140" coordorigin="5252,6160" coordsize="14,140" path="m5265,6160l5253,6160,5252,6161,5252,6299,5253,6300,5265,6300,5266,6299,5266,6161,5265,6160e" filled="t" fillcolor="#595857" stroked="f">
                <v:path arrowok="t"/>
                <v:fill/>
              </v:shape>
            </v:group>
            <v:group style="position:absolute;left:5304;top:6160;width:22;height:21" coordorigin="5304,6160" coordsize="22,21">
              <v:shape style="position:absolute;left:5304;top:6160;width:22;height:21" coordorigin="5304,6160" coordsize="22,21" path="m5318,6160l5312,6160,5309,6161,5305,6165,5304,6167,5304,6173,5305,6176,5309,6180,5312,6180,5318,6180,5321,6180,5325,6176,5326,6173,5326,6167,5325,6165,5321,6161,5318,6160e" filled="t" fillcolor="#595857" stroked="f">
                <v:path arrowok="t"/>
                <v:fill/>
              </v:shape>
            </v:group>
            <v:group style="position:absolute;left:5308;top:6199;width:14;height:101" coordorigin="5308,6199" coordsize="14,101">
              <v:shape style="position:absolute;left:5308;top:6199;width:14;height:101" coordorigin="5308,6199" coordsize="14,101" path="m5321,6199l5309,6199,5308,6200,5308,6299,5309,6300,5321,6300,5322,6299,5322,6200,5321,6199e" filled="t" fillcolor="#595857" stroked="f">
                <v:path arrowok="t"/>
                <v:fill/>
              </v:shape>
            </v:group>
            <v:group style="position:absolute;left:5361;top:6197;width:81;height:104" coordorigin="5361,6197" coordsize="81,104">
              <v:shape style="position:absolute;left:5361;top:6197;width:81;height:104" coordorigin="5361,6197" coordsize="81,104" path="m5412,6197l5391,6197,5383,6200,5369,6210,5364,6217,5362,6226,5361,6228,5361,6229,5361,6232,5361,6235,5361,6262,5362,6270,5364,6276,5367,6284,5372,6290,5384,6299,5392,6301,5410,6301,5418,6300,5431,6292,5433,6289,5396,6289,5390,6288,5380,6280,5377,6276,5376,6270,5375,6267,5374,6262,5374,6254,5375,6254,5441,6254,5442,6253,5442,6243,5375,6243,5374,6243,5375,6235,5375,6231,5376,6228,5377,6223,5380,6218,5389,6211,5394,6209,5432,6209,5421,6200,5412,6197e" filled="t" fillcolor="#595857" stroked="f">
                <v:path arrowok="t"/>
                <v:fill/>
              </v:shape>
            </v:group>
            <v:group style="position:absolute;left:5403;top:6273;width:37;height:17" coordorigin="5403,6273" coordsize="37,17">
              <v:shape style="position:absolute;left:5403;top:6273;width:37;height:17" coordorigin="5403,6273" coordsize="37,17" path="m5430,6273l5429,6273,5429,6274,5428,6274,5426,6279,5423,6283,5414,6288,5409,6289,5403,6289,5433,6289,5436,6286,5439,6280,5440,6278,5439,6277,5438,6276,5432,6273,5431,6273,5430,6273e" filled="t" fillcolor="#595857" stroked="f">
                <v:path arrowok="t"/>
                <v:fill/>
              </v:shape>
            </v:group>
            <v:group style="position:absolute;left:5408;top:6209;width:34;height:33" coordorigin="5408,6209" coordsize="34,33">
              <v:shape style="position:absolute;left:5408;top:6209;width:34;height:33" coordorigin="5408,6209" coordsize="34,33" path="m5432,6209l5408,6209,5413,6211,5422,6218,5428,6243,5427,6243,5442,6243,5442,6242,5442,6236,5441,6231,5439,6221,5435,6212,5432,6209e" filled="t" fillcolor="#595857" stroked="f">
                <v:path arrowok="t"/>
                <v:fill/>
              </v:shape>
            </v:group>
            <v:group style="position:absolute;left:5478;top:6199;width:32;height:101" coordorigin="5478,6199" coordsize="32,101">
              <v:shape style="position:absolute;left:5478;top:6199;width:32;height:101" coordorigin="5478,6199" coordsize="32,101" path="m5492,6199l5479,6199,5478,6200,5478,6299,5479,6300,5492,6300,5492,6299,5492,6231,5493,6224,5496,6219,5505,6212,5510,6210,5493,6210,5493,6210,5493,6209,5492,6200,5492,6199e" filled="t" fillcolor="#595857" stroked="f">
                <v:path arrowok="t"/>
                <v:fill/>
              </v:shape>
            </v:group>
            <v:group style="position:absolute;left:5493;top:6197;width:62;height:103" coordorigin="5493,6197" coordsize="62,103">
              <v:shape style="position:absolute;left:5493;top:6197;width:62;height:103" coordorigin="5493,6197" coordsize="62,103" path="m5531,6197l5508,6197,5499,6201,5493,6209,5493,6210,5524,6210,5530,6212,5539,6221,5541,6227,5541,6299,5542,6300,5554,6300,5555,6299,5555,6221,5552,6213,5539,6200,5531,6197e" filled="t" fillcolor="#595857" stroked="f">
                <v:path arrowok="t"/>
                <v:fill/>
              </v:shape>
            </v:group>
            <v:group style="position:absolute;left:5600;top:6210;width:39;height:89" coordorigin="5600,6210" coordsize="39,89">
              <v:shape style="position:absolute;left:5600;top:6210;width:39;height:89" coordorigin="5600,6210" coordsize="39,89" path="m5614,6210l5600,6210,5600,6211,5600,6284,5603,6291,5613,6298,5620,6300,5638,6300,5639,6299,5639,6288,5638,6287,5626,6287,5621,6286,5615,6281,5614,6276,5614,6211,5614,6210e" filled="t" fillcolor="#595857" stroked="f">
                <v:path arrowok="t"/>
                <v:fill/>
              </v:shape>
            </v:group>
            <v:group style="position:absolute;left:5585;top:6199;width:54;height:12" coordorigin="5585,6199" coordsize="54,12">
              <v:shape style="position:absolute;left:5585;top:6199;width:54;height:12" coordorigin="5585,6199" coordsize="54,12" path="m5639,6199l5586,6199,5585,6200,5585,6210,5586,6210,5639,6210,5639,6210,5639,6200,5639,6199e" filled="t" fillcolor="#595857" stroked="f">
                <v:path arrowok="t"/>
                <v:fill/>
              </v:shape>
            </v:group>
            <v:group style="position:absolute;left:5600;top:6173;width:14;height:26" coordorigin="5600,6173" coordsize="14,26">
              <v:shape style="position:absolute;left:5600;top:6173;width:14;height:26" coordorigin="5600,6173" coordsize="14,26" path="m5613,6173l5601,6173,5600,6174,5600,6198,5600,6199,5614,6199,5614,6198,5614,6174,5613,6173e" filled="t" fillcolor="#595857" stroked="f">
                <v:path arrowok="t"/>
                <v:fill/>
              </v:shape>
            </v:group>
            <v:group style="position:absolute;left:5670;top:6270;width:69;height:31" coordorigin="5670,6270" coordsize="69,31">
              <v:shape style="position:absolute;left:5670;top:6270;width:69;height:31" coordorigin="5670,6270" coordsize="69,31" path="m5671,6270l5670,6271,5670,6279,5672,6284,5678,6292,5682,6295,5694,6300,5701,6301,5719,6301,5728,6298,5739,6290,5701,6290,5695,6288,5686,6282,5684,6278,5684,6271,5684,6271,5683,6270,5671,6270e" filled="t" fillcolor="#595857" stroked="f">
                <v:path arrowok="t"/>
                <v:fill/>
              </v:shape>
            </v:group>
            <v:group style="position:absolute;left:5671;top:6198;width:75;height:92" coordorigin="5671,6198" coordsize="75,92">
              <v:shape style="position:absolute;left:5671;top:6198;width:75;height:92" coordorigin="5671,6198" coordsize="75,92" path="m5715,6198l5696,6198,5688,6200,5674,6210,5671,6217,5671,6232,5672,6236,5706,6255,5712,6257,5731,6278,5729,6282,5720,6288,5715,6290,5739,6290,5742,6288,5745,6281,5745,6266,5700,6240,5694,6237,5686,6233,5684,6229,5684,6220,5687,6216,5695,6211,5700,6209,5739,6209,5737,6207,5732,6204,5721,6199,5715,6198e" filled="t" fillcolor="#595857" stroked="f">
                <v:path arrowok="t"/>
                <v:fill/>
              </v:shape>
            </v:group>
            <v:group style="position:absolute;left:5714;top:6209;width:30;height:19" coordorigin="5714,6209" coordsize="30,19">
              <v:shape style="position:absolute;left:5714;top:6209;width:30;height:19" coordorigin="5714,6209" coordsize="30,19" path="m5739,6209l5714,6209,5720,6211,5729,6217,5731,6221,5731,6227,5732,6228,5744,6228,5744,6227,5744,6220,5743,6215,5739,6209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0.826599pt;margin-top:324.016571pt;width:19.22pt;height:7.43pt;mso-position-horizontal-relative:page;mso-position-vertical-relative:page;z-index:-890" coordorigin="1417,6480" coordsize="384,149">
            <v:group style="position:absolute;left:1441;top:6528;width:39;height:89" coordorigin="1441,6528" coordsize="39,89">
              <v:shape style="position:absolute;left:1441;top:6528;width:39;height:89" coordorigin="1441,6528" coordsize="39,89" path="m1456,6528l1441,6528,1442,6528,1442,6602,1444,6608,1454,6616,1461,6617,1479,6617,1480,6616,1480,6606,1479,6605,1467,6605,1463,6604,1457,6598,1455,6594,1455,6528,1456,6528e" filled="t" fillcolor="#595857" stroked="f">
                <v:path arrowok="t"/>
                <v:fill/>
              </v:shape>
            </v:group>
            <v:group style="position:absolute;left:1427;top:6516;width:54;height:12" coordorigin="1427,6516" coordsize="54,12">
              <v:shape style="position:absolute;left:1427;top:6516;width:54;height:12" coordorigin="1427,6516" coordsize="54,12" path="m1480,6516l1427,6516,1427,6517,1427,6527,1427,6528,1480,6528,1481,6527,1481,6517,1480,6516e" filled="t" fillcolor="#595857" stroked="f">
                <v:path arrowok="t"/>
                <v:fill/>
              </v:shape>
            </v:group>
            <v:group style="position:absolute;left:1441;top:6490;width:14;height:26" coordorigin="1441,6490" coordsize="14,26">
              <v:shape style="position:absolute;left:1441;top:6490;width:14;height:26" coordorigin="1441,6490" coordsize="14,26" path="m1454,6490l1442,6490,1442,6491,1442,6516,1441,6516,1456,6516,1455,6516,1455,6491,1454,6490e" filled="t" fillcolor="#595857" stroked="f">
                <v:path arrowok="t"/>
                <v:fill/>
              </v:shape>
            </v:group>
            <v:group style="position:absolute;left:1515;top:6516;width:62;height:103" coordorigin="1515,6516" coordsize="62,103">
              <v:shape style="position:absolute;left:1515;top:6516;width:62;height:103" coordorigin="1515,6516" coordsize="62,103" path="m1529,6516l1516,6516,1515,6517,1515,6593,1517,6599,1523,6609,1527,6612,1538,6618,1544,6619,1562,6619,1571,6615,1577,6607,1546,6607,1540,6604,1532,6595,1529,6589,1529,6517,1529,6516e" filled="t" fillcolor="#595857" stroked="f">
                <v:path arrowok="t"/>
                <v:fill/>
              </v:shape>
            </v:group>
            <v:group style="position:absolute;left:1577;top:6606;width:15;height:11" coordorigin="1577,6606" coordsize="15,11">
              <v:shape style="position:absolute;left:1577;top:6606;width:15;height:11" coordorigin="1577,6606" coordsize="15,11" path="m1592,6606l1577,6606,1578,6607,1578,6617,1579,6618,1591,6618,1592,6617,1592,6606e" filled="t" fillcolor="#595857" stroked="f">
                <v:path arrowok="t"/>
                <v:fill/>
              </v:shape>
            </v:group>
            <v:group style="position:absolute;left:1561;top:6516;width:31;height:90" coordorigin="1561,6516" coordsize="31,90">
              <v:shape style="position:absolute;left:1561;top:6516;width:31;height:90" coordorigin="1561,6516" coordsize="31,90" path="m1591,6516l1579,6516,1578,6517,1578,6589,1576,6595,1567,6604,1561,6607,1577,6607,1577,6606,1592,6606,1592,6517,1591,6516e" filled="t" fillcolor="#595857" stroked="f">
                <v:path arrowok="t"/>
                <v:fill/>
              </v:shape>
            </v:group>
            <v:group style="position:absolute;left:1633;top:6516;width:30;height:101" coordorigin="1633,6516" coordsize="30,101">
              <v:shape style="position:absolute;left:1633;top:6516;width:30;height:101" coordorigin="1633,6516" coordsize="30,101" path="m1646,6516l1634,6516,1633,6517,1633,6617,1634,6618,1646,6618,1647,6617,1647,6549,1649,6543,1658,6533,1663,6531,1647,6531,1647,6517,1646,6516e" filled="t" fillcolor="#595857" stroked="f">
                <v:path arrowok="t"/>
                <v:fill/>
              </v:shape>
            </v:group>
            <v:group style="position:absolute;left:1675;top:6530;width:9;height:2" coordorigin="1675,6530" coordsize="9,2">
              <v:shape style="position:absolute;left:1675;top:6530;width:9;height:2" coordorigin="1675,6530" coordsize="9,2" path="m1684,6530l1675,6530,1678,6531,1682,6532,1683,6531,1684,6530e" filled="t" fillcolor="#595857" stroked="f">
                <v:path arrowok="t"/>
                <v:fill/>
              </v:shape>
            </v:group>
            <v:group style="position:absolute;left:1647;top:6515;width:39;height:16" coordorigin="1647,6515" coordsize="39,16">
              <v:shape style="position:absolute;left:1647;top:6515;width:39;height:16" coordorigin="1647,6515" coordsize="39,16" path="m1678,6515l1668,6515,1663,6517,1654,6522,1651,6526,1648,6531,1647,6531,1663,6531,1664,6531,1675,6530,1684,6530,1686,6521,1686,6519,1686,6518,1684,6518,1682,6516,1678,6515e" filled="t" fillcolor="#595857" stroked="f">
                <v:path arrowok="t"/>
                <v:fill/>
              </v:shape>
            </v:group>
            <v:group style="position:absolute;left:1714;top:6516;width:32;height:101" coordorigin="1714,6516" coordsize="32,101">
              <v:shape style="position:absolute;left:1714;top:6516;width:32;height:101" coordorigin="1714,6516" coordsize="32,101" path="m1727,6516l1715,6516,1714,6517,1714,6617,1715,6618,1727,6618,1728,6617,1728,6548,1729,6542,1732,6537,1740,6529,1746,6527,1729,6527,1729,6527,1728,6527,1728,6517,1727,6516e" filled="t" fillcolor="#595857" stroked="f">
                <v:path arrowok="t"/>
                <v:fill/>
              </v:shape>
            </v:group>
            <v:group style="position:absolute;left:1729;top:6515;width:62;height:103" coordorigin="1729,6515" coordsize="62,103">
              <v:shape style="position:absolute;left:1729;top:6515;width:62;height:103" coordorigin="1729,6515" coordsize="62,103" path="m1767,6515l1744,6515,1735,6519,1729,6527,1729,6527,1760,6527,1766,6530,1775,6539,1777,6545,1777,6617,1778,6618,1790,6618,1791,6617,1791,6539,1788,6531,1775,6518,1767,6515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5.5896pt;margin-top:324.016571pt;width:9.383pt;height:7.44pt;mso-position-horizontal-relative:page;mso-position-vertical-relative:page;z-index:-889" coordorigin="1912,6480" coordsize="188,149">
            <v:group style="position:absolute;left:1936;top:6528;width:39;height:89" coordorigin="1936,6528" coordsize="39,89">
              <v:shape style="position:absolute;left:1936;top:6528;width:39;height:89" coordorigin="1936,6528" coordsize="39,89" path="m1951,6528l1936,6528,1937,6528,1937,6602,1939,6608,1949,6616,1956,6617,1975,6617,1975,6616,1975,6606,1975,6605,1962,6605,1958,6604,1952,6598,1951,6594,1951,6528,1951,6528e" filled="t" fillcolor="#595857" stroked="f">
                <v:path arrowok="t"/>
                <v:fill/>
              </v:shape>
            </v:group>
            <v:group style="position:absolute;left:1922;top:6516;width:54;height:12" coordorigin="1922,6516" coordsize="54,12">
              <v:shape style="position:absolute;left:1922;top:6516;width:54;height:12" coordorigin="1922,6516" coordsize="54,12" path="m1975,6516l1923,6516,1922,6517,1922,6527,1923,6528,1975,6528,1976,6527,1976,6517,1975,6516e" filled="t" fillcolor="#595857" stroked="f">
                <v:path arrowok="t"/>
                <v:fill/>
              </v:shape>
            </v:group>
            <v:group style="position:absolute;left:1936;top:6490;width:14;height:26" coordorigin="1936,6490" coordsize="14,26">
              <v:shape style="position:absolute;left:1936;top:6490;width:14;height:26" coordorigin="1936,6490" coordsize="14,26" path="m1950,6490l1938,6490,1937,6491,1937,6516,1936,6516,1951,6516,1951,6516,1951,6491,1950,6490e" filled="t" fillcolor="#595857" stroked="f">
                <v:path arrowok="t"/>
                <v:fill/>
              </v:shape>
            </v:group>
            <v:group style="position:absolute;left:2006;top:6515;width:74;height:104" coordorigin="2006,6515" coordsize="74,104">
              <v:shape style="position:absolute;left:2006;top:6515;width:74;height:104" coordorigin="2006,6515" coordsize="74,104" path="m2057,6515l2038,6515,2030,6517,2006,6557,2006,6577,2038,6619,2057,6619,2065,6617,2079,6607,2041,6607,2036,6605,2026,6598,2023,6593,2022,6587,2021,6583,2020,6577,2020,6557,2021,6551,2023,6541,2027,6536,2036,6529,2041,6527,2079,6527,2066,6517,2057,6515e" filled="t" fillcolor="#595857" stroked="f">
                <v:path arrowok="t"/>
                <v:fill/>
              </v:shape>
            </v:group>
            <v:group style="position:absolute;left:2054;top:6527;width:35;height:80" coordorigin="2054,6527" coordsize="35,80">
              <v:shape style="position:absolute;left:2054;top:6527;width:35;height:80" coordorigin="2054,6527" coordsize="35,80" path="m2079,6527l2054,6527,2060,6529,2069,6536,2072,6541,2073,6547,2075,6551,2075,6557,2075,6577,2075,6583,2054,6607,2079,6607,2084,6600,2089,6585,2089,6577,2089,6557,2089,6548,2087,6542,2084,6534,2079,6527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0.6866pt;margin-top:325.236572pt;width:15.526pt;height:6.22pt;mso-position-horizontal-relative:page;mso-position-vertical-relative:page;z-index:-888" coordorigin="2214,6505" coordsize="311,124">
            <v:group style="position:absolute;left:2224;top:6515;width:74;height:104" coordorigin="2224,6515" coordsize="74,104">
              <v:shape style="position:absolute;left:2224;top:6515;width:74;height:104" coordorigin="2224,6515" coordsize="74,104" path="m2275,6515l2256,6515,2247,6517,2224,6557,2224,6577,2256,6619,2275,6619,2283,6617,2297,6607,2259,6607,2253,6605,2244,6598,2241,6593,2240,6587,2239,6583,2238,6577,2238,6557,2239,6551,2240,6547,2241,6541,2244,6536,2253,6529,2259,6527,2297,6527,2284,6517,2275,6515e" filled="t" fillcolor="#595857" stroked="f">
                <v:path arrowok="t"/>
                <v:fill/>
              </v:shape>
            </v:group>
            <v:group style="position:absolute;left:2272;top:6527;width:35;height:80" coordorigin="2272,6527" coordsize="35,80">
              <v:shape style="position:absolute;left:2272;top:6527;width:35;height:80" coordorigin="2272,6527" coordsize="35,80" path="m2297,6527l2272,6527,2278,6529,2287,6536,2290,6541,2291,6547,2292,6551,2293,6557,2293,6577,2292,6583,2272,6607,2297,6607,2302,6600,2306,6585,2307,6577,2307,6557,2306,6548,2305,6542,2302,6534,2297,6527e" filled="t" fillcolor="#595857" stroked="f">
                <v:path arrowok="t"/>
                <v:fill/>
              </v:shape>
            </v:group>
            <v:group style="position:absolute;left:2343;top:6516;width:62;height:103" coordorigin="2343,6516" coordsize="62,103">
              <v:shape style="position:absolute;left:2343;top:6516;width:62;height:103" coordorigin="2343,6516" coordsize="62,103" path="m2357,6516l2344,6516,2343,6517,2343,6593,2345,6599,2351,6609,2355,6612,2366,6618,2372,6619,2390,6619,2399,6615,2405,6607,2374,6607,2368,6604,2360,6595,2357,6589,2357,6517,2357,6516e" filled="t" fillcolor="#595857" stroked="f">
                <v:path arrowok="t"/>
                <v:fill/>
              </v:shape>
            </v:group>
            <v:group style="position:absolute;left:2405;top:6606;width:15;height:11" coordorigin="2405,6606" coordsize="15,11">
              <v:shape style="position:absolute;left:2405;top:6606;width:15;height:11" coordorigin="2405,6606" coordsize="15,11" path="m2420,6606l2405,6606,2406,6607,2406,6617,2407,6618,2419,6618,2420,6617,2420,6606e" filled="t" fillcolor="#595857" stroked="f">
                <v:path arrowok="t"/>
                <v:fill/>
              </v:shape>
            </v:group>
            <v:group style="position:absolute;left:2389;top:6516;width:31;height:90" coordorigin="2389,6516" coordsize="31,90">
              <v:shape style="position:absolute;left:2389;top:6516;width:31;height:90" coordorigin="2389,6516" coordsize="31,90" path="m2419,6516l2407,6516,2406,6517,2406,6589,2404,6595,2395,6604,2389,6607,2405,6607,2405,6606,2420,6606,2420,6517,2419,6516e" filled="t" fillcolor="#595857" stroked="f">
                <v:path arrowok="t"/>
                <v:fill/>
              </v:shape>
            </v:group>
            <v:group style="position:absolute;left:2461;top:6516;width:30;height:101" coordorigin="2461,6516" coordsize="30,101">
              <v:shape style="position:absolute;left:2461;top:6516;width:30;height:101" coordorigin="2461,6516" coordsize="30,101" path="m2474,6516l2462,6516,2461,6517,2461,6617,2462,6618,2474,6618,2475,6617,2475,6549,2477,6543,2486,6533,2491,6531,2475,6531,2475,6517,2474,6516e" filled="t" fillcolor="#595857" stroked="f">
                <v:path arrowok="t"/>
                <v:fill/>
              </v:shape>
            </v:group>
            <v:group style="position:absolute;left:2503;top:6530;width:9;height:2" coordorigin="2503,6530" coordsize="9,2">
              <v:shape style="position:absolute;left:2503;top:6530;width:9;height:2" coordorigin="2503,6530" coordsize="9,2" path="m2512,6530l2503,6530,2506,6531,2510,6532,2511,6531,2512,6530e" filled="t" fillcolor="#595857" stroked="f">
                <v:path arrowok="t"/>
                <v:fill/>
              </v:shape>
            </v:group>
            <v:group style="position:absolute;left:2475;top:6515;width:39;height:16" coordorigin="2475,6515" coordsize="39,16">
              <v:shape style="position:absolute;left:2475;top:6515;width:39;height:16" coordorigin="2475,6515" coordsize="39,16" path="m2506,6515l2496,6515,2491,6517,2482,6522,2479,6526,2476,6531,2475,6531,2491,6531,2492,6531,2503,6530,2512,6530,2514,6521,2514,6519,2514,6518,2512,6518,2510,6516,2506,6515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89.275604pt;margin-top:323.376770pt;width:54.318201pt;height:9.9225pt;mso-position-horizontal-relative:page;mso-position-vertical-relative:page;z-index:-887" type="#_x0000_t75">
            <v:imagedata r:id="rId22" o:title=""/>
          </v:shape>
        </w:pict>
      </w:r>
      <w:r>
        <w:rPr/>
        <w:pict>
          <v:group style="position:absolute;margin-left:248.982605pt;margin-top:324.016785pt;width:9.384pt;height:7.44pt;mso-position-horizontal-relative:page;mso-position-vertical-relative:page;z-index:-886" coordorigin="4980,6480" coordsize="188,149">
            <v:group style="position:absolute;left:5004;top:6528;width:39;height:89" coordorigin="5004,6528" coordsize="39,89">
              <v:shape style="position:absolute;left:5004;top:6528;width:39;height:89" coordorigin="5004,6528" coordsize="39,89" path="m5019,6528l5004,6528,5005,6528,5005,6602,5007,6608,5017,6616,5024,6617,5042,6617,5043,6616,5043,6606,5042,6605,5030,6605,5026,6604,5020,6598,5018,6594,5018,6528,5019,6528e" filled="t" fillcolor="#595857" stroked="f">
                <v:path arrowok="t"/>
                <v:fill/>
              </v:shape>
            </v:group>
            <v:group style="position:absolute;left:4990;top:6516;width:54;height:12" coordorigin="4990,6516" coordsize="54,12">
              <v:shape style="position:absolute;left:4990;top:6516;width:54;height:12" coordorigin="4990,6516" coordsize="54,12" path="m5043,6516l4991,6516,4990,6517,4990,6527,4991,6528,5043,6528,5044,6527,5044,6517,5043,6516e" filled="t" fillcolor="#595857" stroked="f">
                <v:path arrowok="t"/>
                <v:fill/>
              </v:shape>
            </v:group>
            <v:group style="position:absolute;left:5004;top:6490;width:14;height:26" coordorigin="5004,6490" coordsize="14,26">
              <v:shape style="position:absolute;left:5004;top:6490;width:14;height:26" coordorigin="5004,6490" coordsize="14,26" path="m5018,6490l5006,6490,5005,6491,5005,6516,5004,6516,5019,6516,5018,6516,5018,6491,5018,6490e" filled="t" fillcolor="#595857" stroked="f">
                <v:path arrowok="t"/>
                <v:fill/>
              </v:shape>
            </v:group>
            <v:group style="position:absolute;left:5074;top:6515;width:74;height:104" coordorigin="5074,6515" coordsize="74,104">
              <v:shape style="position:absolute;left:5074;top:6515;width:74;height:104" coordorigin="5074,6515" coordsize="74,104" path="m5125,6515l5106,6515,5097,6517,5074,6557,5074,6577,5106,6619,5125,6619,5133,6617,5147,6607,5109,6607,5103,6605,5094,6598,5091,6593,5090,6587,5089,6583,5088,6577,5088,6557,5089,6551,5090,6547,5091,6541,5094,6536,5103,6529,5109,6527,5147,6527,5134,6517,5125,6515e" filled="t" fillcolor="#595857" stroked="f">
                <v:path arrowok="t"/>
                <v:fill/>
              </v:shape>
            </v:group>
            <v:group style="position:absolute;left:5122;top:6527;width:35;height:80" coordorigin="5122,6527" coordsize="35,80">
              <v:shape style="position:absolute;left:5122;top:6527;width:35;height:80" coordorigin="5122,6527" coordsize="35,80" path="m5147,6527l5122,6527,5128,6529,5137,6536,5140,6541,5141,6547,5142,6551,5143,6557,5143,6577,5142,6583,5122,6607,5147,6607,5152,6600,5155,6591,5156,6585,5157,6577,5157,6557,5156,6548,5155,6542,5152,6534,5147,6527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4.239594pt;margin-top:324.016785pt;width:23.45pt;height:7.44pt;mso-position-horizontal-relative:page;mso-position-vertical-relative:page;z-index:-885" coordorigin="5285,6480" coordsize="469,149">
            <v:group style="position:absolute;left:5295;top:6516;width:69;height:101" coordorigin="5295,6516" coordsize="69,101">
              <v:shape style="position:absolute;left:5295;top:6516;width:69;height:101" coordorigin="5295,6516" coordsize="69,101" path="m5308,6516l5296,6516,5295,6517,5295,6617,5296,6618,5308,6618,5309,6617,5309,6544,5311,6538,5319,6529,5325,6527,5364,6527,5363,6527,5310,6527,5309,6527,5309,6517,5308,6516e" filled="t" fillcolor="#595857" stroked="f">
                <v:path arrowok="t"/>
                <v:fill/>
              </v:shape>
            </v:group>
            <v:group style="position:absolute;left:5339;top:6527;width:39;height:90" coordorigin="5339,6527" coordsize="39,90">
              <v:shape style="position:absolute;left:5339;top:6527;width:39;height:90" coordorigin="5339,6527" coordsize="39,90" path="m5364,6527l5339,6527,5345,6529,5353,6538,5355,6544,5355,6617,5356,6618,5368,6618,5369,6617,5369,6544,5371,6538,5378,6532,5366,6532,5366,6532,5364,6527e" filled="t" fillcolor="#595857" stroked="f">
                <v:path arrowok="t"/>
                <v:fill/>
              </v:shape>
            </v:group>
            <v:group style="position:absolute;left:5400;top:6527;width:30;height:90" coordorigin="5400,6527" coordsize="30,90">
              <v:shape style="position:absolute;left:5400;top:6527;width:30;height:90" coordorigin="5400,6527" coordsize="30,90" path="m5424,6527l5400,6527,5405,6529,5413,6538,5415,6544,5416,6617,5416,6618,5429,6618,5430,6617,5430,6538,5427,6530,5424,6527e" filled="t" fillcolor="#595857" stroked="f">
                <v:path arrowok="t"/>
                <v:fill/>
              </v:shape>
            </v:group>
            <v:group style="position:absolute;left:5366;top:6515;width:58;height:17" coordorigin="5366,6515" coordsize="58,17">
              <v:shape style="position:absolute;left:5366;top:6515;width:58;height:17" coordorigin="5366,6515" coordsize="58,17" path="m5407,6515l5390,6515,5384,6516,5374,6522,5370,6526,5367,6531,5366,6532,5378,6532,5380,6529,5386,6527,5424,6527,5415,6518,5407,6515e" filled="t" fillcolor="#595857" stroked="f">
                <v:path arrowok="t"/>
                <v:fill/>
              </v:shape>
            </v:group>
            <v:group style="position:absolute;left:5310;top:6515;width:54;height:12" coordorigin="5310,6515" coordsize="54,12">
              <v:shape style="position:absolute;left:5310;top:6515;width:54;height:12" coordorigin="5310,6515" coordsize="54,12" path="m5343,6515l5331,6515,5326,6516,5317,6520,5313,6522,5310,6526,5310,6527,5310,6527,5363,6527,5363,6526,5359,6522,5349,6516,5343,6515e" filled="t" fillcolor="#595857" stroked="f">
                <v:path arrowok="t"/>
                <v:fill/>
              </v:shape>
            </v:group>
            <v:group style="position:absolute;left:5466;top:6515;width:81;height:104" coordorigin="5466,6515" coordsize="81,104">
              <v:shape style="position:absolute;left:5466;top:6515;width:81;height:104" coordorigin="5466,6515" coordsize="81,104" path="m5518,6515l5497,6515,5488,6517,5466,6579,5467,6587,5470,6594,5472,6602,5477,6608,5490,6617,5498,6619,5516,6619,5523,6617,5536,6609,5538,6607,5501,6607,5495,6605,5486,6598,5483,6593,5481,6587,5480,6584,5480,6579,5480,6572,5480,6572,5547,6572,5547,6571,5547,6561,5480,6561,5480,6560,5480,6560,5480,6554,5480,6553,5481,6549,5481,6546,5483,6540,5486,6536,5494,6529,5500,6527,5537,6527,5527,6518,5518,6515e" filled="t" fillcolor="#595857" stroked="f">
                <v:path arrowok="t"/>
                <v:fill/>
              </v:shape>
            </v:group>
            <v:group style="position:absolute;left:5508;top:6590;width:37;height:17" coordorigin="5508,6590" coordsize="37,17">
              <v:shape style="position:absolute;left:5508;top:6590;width:37;height:17" coordorigin="5508,6590" coordsize="37,17" path="m5536,6590l5535,6591,5534,6591,5534,6592,5531,6597,5528,6600,5519,6605,5514,6607,5508,6607,5538,6607,5541,6604,5544,6597,5545,6596,5545,6595,5543,6594,5537,6591,5537,6590,5536,6590e" filled="t" fillcolor="#595857" stroked="f">
                <v:path arrowok="t"/>
                <v:fill/>
              </v:shape>
            </v:group>
            <v:group style="position:absolute;left:5513;top:6527;width:34;height:33" coordorigin="5513,6527" coordsize="34,33">
              <v:shape style="position:absolute;left:5513;top:6527;width:34;height:33" coordorigin="5513,6527" coordsize="34,33" path="m5537,6527l5513,6527,5519,6529,5528,6536,5533,6560,5533,6560,5533,6561,5547,6561,5540,6530,5537,6527e" filled="t" fillcolor="#595857" stroked="f">
                <v:path arrowok="t"/>
                <v:fill/>
              </v:shape>
            </v:group>
            <v:group style="position:absolute;left:5581;top:6515;width:81;height:104" coordorigin="5581,6515" coordsize="81,104">
              <v:shape style="position:absolute;left:5581;top:6515;width:81;height:104" coordorigin="5581,6515" coordsize="81,104" path="m5633,6515l5612,6515,5604,6517,5590,6528,5585,6535,5583,6543,5582,6546,5582,6547,5582,6549,5582,6553,5581,6579,5583,6587,5585,6594,5588,6602,5593,6608,5605,6617,5613,6619,5631,6619,5639,6617,5652,6609,5654,6607,5617,6607,5611,6605,5601,6598,5598,6593,5597,6587,5596,6584,5595,6579,5595,6572,5596,6572,5662,6572,5663,6571,5663,6561,5596,6561,5595,6560,5595,6560,5596,6554,5596,6553,5596,6549,5597,6546,5598,6540,5601,6536,5610,6529,5615,6527,5653,6527,5642,6518,5633,6515e" filled="t" fillcolor="#595857" stroked="f">
                <v:path arrowok="t"/>
                <v:fill/>
              </v:shape>
            </v:group>
            <v:group style="position:absolute;left:5624;top:6590;width:37;height:17" coordorigin="5624,6590" coordsize="37,17">
              <v:shape style="position:absolute;left:5624;top:6590;width:37;height:17" coordorigin="5624,6590" coordsize="37,17" path="m5651,6590l5650,6591,5650,6591,5649,6592,5647,6597,5644,6600,5635,6605,5630,6607,5624,6607,5654,6607,5657,6604,5660,6597,5661,6596,5660,6595,5659,6594,5653,6591,5652,6590,5651,6590e" filled="t" fillcolor="#595857" stroked="f">
                <v:path arrowok="t"/>
                <v:fill/>
              </v:shape>
            </v:group>
            <v:group style="position:absolute;left:5629;top:6527;width:34;height:33" coordorigin="5629,6527" coordsize="34,33">
              <v:shape style="position:absolute;left:5629;top:6527;width:34;height:33" coordorigin="5629,6527" coordsize="34,33" path="m5653,6527l5629,6527,5634,6529,5643,6536,5649,6560,5649,6560,5648,6561,5663,6561,5663,6560,5663,6554,5662,6553,5662,6549,5660,6538,5656,6530,5653,6527e" filled="t" fillcolor="#595857" stroked="f">
                <v:path arrowok="t"/>
                <v:fill/>
              </v:shape>
            </v:group>
            <v:group style="position:absolute;left:5704;top:6528;width:39;height:89" coordorigin="5704,6528" coordsize="39,89">
              <v:shape style="position:absolute;left:5704;top:6528;width:39;height:89" coordorigin="5704,6528" coordsize="39,89" path="m5719,6528l5704,6528,5705,6528,5705,6602,5707,6608,5717,6616,5724,6617,5742,6617,5743,6616,5743,6606,5742,6605,5730,6605,5726,6604,5720,6598,5718,6594,5718,6528,5719,6528e" filled="t" fillcolor="#595857" stroked="f">
                <v:path arrowok="t"/>
                <v:fill/>
              </v:shape>
            </v:group>
            <v:group style="position:absolute;left:5690;top:6516;width:54;height:12" coordorigin="5690,6516" coordsize="54,12">
              <v:shape style="position:absolute;left:5690;top:6516;width:54;height:12" coordorigin="5690,6516" coordsize="54,12" path="m5743,6516l5690,6516,5690,6517,5690,6527,5690,6528,5743,6528,5744,6527,5744,6517,5743,6516e" filled="t" fillcolor="#595857" stroked="f">
                <v:path arrowok="t"/>
                <v:fill/>
              </v:shape>
            </v:group>
            <v:group style="position:absolute;left:5704;top:6490;width:14;height:26" coordorigin="5704,6490" coordsize="14,26">
              <v:shape style="position:absolute;left:5704;top:6490;width:14;height:26" coordorigin="5704,6490" coordsize="14,26" path="m5718,6490l5705,6490,5705,6491,5705,6516,5704,6516,5719,6516,5718,6516,5718,6491,5718,6490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9.376953pt;margin-top:371.023285pt;width:32.535444pt;height:9.99pt;mso-position-horizontal-relative:page;mso-position-vertical-relative:page;z-index:-884" coordorigin="2588,7420" coordsize="651,200">
            <v:group style="position:absolute;left:2598;top:7468;width:65;height:104" coordorigin="2598,7468" coordsize="65,104">
              <v:shape style="position:absolute;left:2598;top:7468;width:65;height:104" coordorigin="2598,7468" coordsize="65,104" path="m2642,7468l2627,7468,2619,7470,2598,7531,2598,7539,2600,7545,2603,7554,2607,7560,2620,7570,2628,7572,2642,7572,2647,7571,2656,7567,2659,7564,2662,7560,2615,7544,2614,7541,2613,7538,2612,7531,2612,7526,2612,7513,2612,7508,2613,7501,2614,7501,2615,7498,2616,7495,2618,7490,2621,7487,2629,7481,2633,7480,2663,7480,2662,7480,2659,7476,2656,7473,2647,7469,2642,7468e" filled="t" fillcolor="#595857" stroked="f">
                <v:path arrowok="t"/>
                <v:fill/>
              </v:shape>
            </v:group>
            <v:group style="position:absolute;left:2663;top:7560;width:15;height:11" coordorigin="2663,7560" coordsize="15,11">
              <v:shape style="position:absolute;left:2663;top:7560;width:15;height:11" coordorigin="2663,7560" coordsize="15,11" path="m2678,7560l2663,7560,2663,7560,2664,7570,2664,7570,2677,7570,2678,7570,2678,7560e" filled="t" fillcolor="#595857" stroked="f">
                <v:path arrowok="t"/>
                <v:fill/>
              </v:shape>
            </v:group>
            <v:group style="position:absolute;left:2644;top:7430;width:34;height:129" coordorigin="2644,7430" coordsize="34,129">
              <v:shape style="position:absolute;left:2644;top:7430;width:34;height:129" coordorigin="2644,7430" coordsize="34,129" path="m2677,7430l2664,7430,2663,7431,2663,7480,2663,7480,2644,7480,2648,7481,2655,7487,2658,7491,2659,7495,2661,7498,2662,7501,2663,7508,2663,7513,2663,7526,2663,7531,2662,7538,2661,7542,2660,7544,2658,7549,2655,7553,2648,7558,2644,7560,2662,7560,2678,7560,2678,7431,2677,7430e" filled="t" fillcolor="#595857" stroked="f">
                <v:path arrowok="t"/>
                <v:fill/>
              </v:shape>
            </v:group>
            <v:group style="position:absolute;left:2713;top:7468;width:81;height:104" coordorigin="2713,7468" coordsize="81,104">
              <v:shape style="position:absolute;left:2713;top:7468;width:81;height:104" coordorigin="2713,7468" coordsize="81,104" path="m2765,7468l2743,7468,2735,7470,2721,7481,2717,7488,2715,7496,2714,7499,2714,7500,2713,7502,2713,7506,2713,7532,2714,7540,2717,7547,2719,7555,2724,7561,2737,7570,2745,7572,2763,7572,2770,7570,2783,7562,2785,7560,2748,7560,2742,7558,2733,7551,2729,7546,2728,7540,2727,7537,2727,7532,2727,7525,2727,7525,2794,7525,2794,7524,2794,7513,2727,7513,2727,7513,2727,7512,2727,7507,2727,7506,2728,7502,2728,7499,2730,7493,2733,7489,2741,7482,2747,7480,2784,7480,2774,7471,2765,7468e" filled="t" fillcolor="#595857" stroked="f">
                <v:path arrowok="t"/>
                <v:fill/>
              </v:shape>
            </v:group>
            <v:group style="position:absolute;left:2755;top:7543;width:37;height:17" coordorigin="2755,7543" coordsize="37,17">
              <v:shape style="position:absolute;left:2755;top:7543;width:37;height:17" coordorigin="2755,7543" coordsize="37,17" path="m2783,7543l2782,7544,2781,7544,2781,7545,2778,7550,2775,7553,2766,7558,2761,7560,2755,7560,2785,7560,2788,7557,2791,7550,2792,7549,2792,7548,2790,7547,2784,7543,2783,7543e" filled="t" fillcolor="#595857" stroked="f">
                <v:path arrowok="t"/>
                <v:fill/>
              </v:shape>
            </v:group>
            <v:group style="position:absolute;left:2760;top:7480;width:34;height:33" coordorigin="2760,7480" coordsize="34,33">
              <v:shape style="position:absolute;left:2760;top:7480;width:34;height:33" coordorigin="2760,7480" coordsize="34,33" path="m2784,7480l2760,7480,2766,7482,2775,7489,2780,7512,2780,7513,2780,7513,2794,7513,2794,7512,2794,7507,2794,7506,2793,7499,2791,7491,2787,7483,2784,7480e" filled="t" fillcolor="#595857" stroked="f">
                <v:path arrowok="t"/>
                <v:fill/>
              </v:shape>
            </v:group>
            <v:group style="position:absolute;left:2824;top:7540;width:69;height:31" coordorigin="2824,7540" coordsize="69,31">
              <v:shape style="position:absolute;left:2824;top:7540;width:69;height:31" coordorigin="2824,7540" coordsize="69,31" path="m2825,7540l2824,7541,2824,7550,2825,7554,2832,7562,2836,7565,2848,7570,2854,7571,2873,7571,2882,7569,2893,7560,2855,7560,2849,7559,2840,7552,2838,7549,2838,7542,2837,7541,2837,7541,2825,7540e" filled="t" fillcolor="#595857" stroked="f">
                <v:path arrowok="t"/>
                <v:fill/>
              </v:shape>
            </v:group>
            <v:group style="position:absolute;left:2824;top:7468;width:75;height:92" coordorigin="2824,7468" coordsize="75,92">
              <v:shape style="position:absolute;left:2824;top:7468;width:75;height:92" coordorigin="2824,7468" coordsize="75,92" path="m2868,7468l2850,7468,2841,7471,2828,7481,2825,7488,2824,7502,2826,7507,2860,7526,2866,7528,2885,7549,2883,7553,2874,7559,2869,7560,2893,7560,2896,7558,2899,7552,2899,7537,2854,7510,2848,7508,2840,7503,2838,7500,2838,7490,2840,7487,2849,7481,2854,7480,2892,7480,2891,7478,2886,7474,2875,7469,2868,7468e" filled="t" fillcolor="#595857" stroked="f">
                <v:path arrowok="t"/>
                <v:fill/>
              </v:shape>
            </v:group>
            <v:group style="position:absolute;left:2868;top:7480;width:30;height:19" coordorigin="2868,7480" coordsize="30,19">
              <v:shape style="position:absolute;left:2868;top:7480;width:30;height:19" coordorigin="2868,7480" coordsize="30,19" path="m2892,7480l2868,7480,2874,7481,2883,7488,2885,7491,2885,7498,2886,7498,2897,7498,2898,7498,2898,7490,2897,7486,2892,7480e" filled="t" fillcolor="#595857" stroked="f">
                <v:path arrowok="t"/>
                <v:fill/>
              </v:shape>
            </v:group>
            <v:group style="position:absolute;left:2929;top:7430;width:22;height:21" coordorigin="2929,7430" coordsize="22,21">
              <v:shape style="position:absolute;left:2929;top:7430;width:22;height:21" coordorigin="2929,7430" coordsize="22,21" path="m2943,7430l2937,7430,2934,7431,2930,7435,2929,7438,2929,7444,2930,7446,2934,7450,2937,7451,2943,7451,2946,7450,2950,7446,2951,7444,2951,7438,2950,7435,2946,7431,2943,7430e" filled="t" fillcolor="#595857" stroked="f">
                <v:path arrowok="t"/>
                <v:fill/>
              </v:shape>
            </v:group>
            <v:group style="position:absolute;left:2933;top:7469;width:14;height:101" coordorigin="2933,7469" coordsize="14,101">
              <v:shape style="position:absolute;left:2933;top:7469;width:14;height:101" coordorigin="2933,7469" coordsize="14,101" path="m2946,7469l2934,7469,2933,7470,2933,7570,2934,7570,2946,7570,2947,7570,2947,7470,2946,7469e" filled="t" fillcolor="#595857" stroked="f">
                <v:path arrowok="t"/>
                <v:fill/>
              </v:shape>
            </v:group>
            <v:group style="position:absolute;left:3005;top:7597;width:47;height:14" coordorigin="3005,7597" coordsize="47,14">
              <v:shape style="position:absolute;left:3005;top:7597;width:47;height:14" coordorigin="3005,7597" coordsize="47,14" path="m3007,7597l3006,7597,3006,7599,3005,7607,3005,7609,3006,7610,3008,7610,3029,7610,3041,7607,3053,7598,3023,7598,3008,7597,3007,7597e" filled="t" fillcolor="#595857" stroked="f">
                <v:path arrowok="t"/>
                <v:fill/>
              </v:shape>
            </v:group>
            <v:group style="position:absolute;left:3023;top:7559;width:40;height:39" coordorigin="3023,7559" coordsize="40,39">
              <v:shape style="position:absolute;left:3023;top:7559;width:40;height:39" coordorigin="3023,7559" coordsize="40,39" path="m3063,7559l3048,7559,3049,7559,3049,7578,3045,7586,3033,7595,3023,7598,3053,7598,3059,7593,3063,7582,3063,7559e" filled="t" fillcolor="#595857" stroked="f">
                <v:path arrowok="t"/>
                <v:fill/>
              </v:shape>
            </v:group>
            <v:group style="position:absolute;left:2982;top:7468;width:80;height:103" coordorigin="2982,7468" coordsize="80,103">
              <v:shape style="position:absolute;left:2982;top:7468;width:80;height:103" coordorigin="2982,7468" coordsize="80,103" path="m3032,7468l3012,7468,3004,7470,2992,7480,2987,7486,2985,7494,2984,7497,2983,7501,2983,7509,2982,7531,2983,7539,2985,7544,2987,7553,2992,7559,3005,7569,3013,7571,3033,7571,3041,7567,3048,7559,3017,7559,3012,7557,3003,7550,3000,7545,2999,7540,2997,7536,2997,7531,2997,7509,2997,7504,2999,7499,3000,7494,3003,7489,3012,7482,3017,7480,3063,7480,3063,7479,3048,7479,3047,7479,3041,7471,3032,7468e" filled="t" fillcolor="#595857" stroked="f">
                <v:path arrowok="t"/>
                <v:fill/>
              </v:shape>
            </v:group>
            <v:group style="position:absolute;left:3030;top:7480;width:33;height:79" coordorigin="3030,7480" coordsize="33,79">
              <v:shape style="position:absolute;left:3030;top:7480;width:33;height:79" coordorigin="3030,7480" coordsize="33,79" path="m3063,7480l3030,7480,3035,7482,3044,7489,3046,7494,3046,7494,3047,7499,3048,7501,3048,7504,3049,7531,3048,7535,3030,7559,3048,7559,3048,7559,3063,7559,3063,7480e" filled="t" fillcolor="#595857" stroked="f">
                <v:path arrowok="t"/>
                <v:fill/>
              </v:shape>
            </v:group>
            <v:group style="position:absolute;left:3048;top:7469;width:15;height:10" coordorigin="3048,7469" coordsize="15,10">
              <v:shape style="position:absolute;left:3048;top:7469;width:15;height:10" coordorigin="3048,7469" coordsize="15,10" path="m3062,7469l3050,7469,3049,7470,3049,7479,3048,7479,3063,7479,3063,7470,3062,7469e" filled="t" fillcolor="#595857" stroked="f">
                <v:path arrowok="t"/>
                <v:fill/>
              </v:shape>
            </v:group>
            <v:group style="position:absolute;left:3099;top:7469;width:32;height:101" coordorigin="3099,7469" coordsize="32,101">
              <v:shape style="position:absolute;left:3099;top:7469;width:32;height:101" coordorigin="3099,7469" coordsize="32,101" path="m3113,7469l3100,7469,3099,7470,3099,7570,3100,7570,3113,7570,3114,7570,3114,7501,3114,7495,3117,7490,3126,7482,3131,7480,3114,7480,3114,7480,3114,7470,3113,7469e" filled="t" fillcolor="#595857" stroked="f">
                <v:path arrowok="t"/>
                <v:fill/>
              </v:shape>
            </v:group>
            <v:group style="position:absolute;left:3145;top:7480;width:31;height:90" coordorigin="3145,7480" coordsize="31,90">
              <v:shape style="position:absolute;left:3145;top:7480;width:31;height:90" coordorigin="3145,7480" coordsize="31,90" path="m3170,7480l3145,7480,3151,7483,3160,7492,3162,7498,3162,7570,3163,7570,3175,7570,3176,7570,3176,7492,3173,7484,3170,7480e" filled="t" fillcolor="#595857" stroked="f">
                <v:path arrowok="t"/>
                <v:fill/>
              </v:shape>
            </v:group>
            <v:group style="position:absolute;left:3114;top:7468;width:55;height:13" coordorigin="3114,7468" coordsize="55,13">
              <v:shape style="position:absolute;left:3114;top:7468;width:55;height:13" coordorigin="3114,7468" coordsize="55,13" path="m3152,7468l3129,7468,3120,7472,3115,7480,3114,7480,3114,7480,3131,7480,3131,7480,3170,7480,3160,7471,3152,7468e" filled="t" fillcolor="#595857" stroked="f">
                <v:path arrowok="t"/>
                <v:fill/>
              </v:shape>
            </v:group>
            <v:group style="position:absolute;left:3207;top:7539;width:22;height:47" coordorigin="3207,7539" coordsize="22,47">
              <v:shape style="position:absolute;left:3207;top:7539;width:22;height:47" coordorigin="3207,7539" coordsize="22,47" path="m3228,7539l3217,7539,3216,7540,3215,7542,3207,7583,3207,7585,3207,7586,3208,7586,3216,7586,3217,7586,3228,7542,3228,7540,3228,7539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67.755203pt;margin-top:371.023468pt;width:53.734552pt;height:9.9225pt;mso-position-horizontal-relative:page;mso-position-vertical-relative:page;z-index:-883" type="#_x0000_t75">
            <v:imagedata r:id="rId23" o:title=""/>
          </v:shape>
        </w:pict>
      </w:r>
      <w:r>
        <w:rPr/>
        <w:pict>
          <v:group style="position:absolute;margin-left:227.340302pt;margin-top:371.023468pt;width:16.269000pt;height:8.08pt;mso-position-horizontal-relative:page;mso-position-vertical-relative:page;z-index:-882" coordorigin="4547,7420" coordsize="325,162">
            <v:group style="position:absolute;left:4557;top:7480;width:80;height:92" coordorigin="4557,7480" coordsize="80,92">
              <v:shape style="position:absolute;left:4557;top:7480;width:80;height:92" coordorigin="4557,7480" coordsize="80,92" path="m4630,7480l4607,7480,4613,7482,4620,7490,4622,7495,4622,7510,4622,7510,4585,7510,4575,7513,4560,7525,4557,7533,4557,7553,4560,7560,4573,7570,4580,7572,4596,7572,4621,7560,4587,7560,4581,7558,4573,7552,4571,7548,4571,7536,4574,7531,4584,7523,4591,7522,4636,7522,4636,7491,4633,7483,4630,7480e" filled="t" fillcolor="#595857" stroked="f">
                <v:path arrowok="t"/>
                <v:fill/>
              </v:shape>
            </v:group>
            <v:group style="position:absolute;left:4622;top:7560;width:15;height:11" coordorigin="4622,7560" coordsize="15,11">
              <v:shape style="position:absolute;left:4622;top:7560;width:15;height:11" coordorigin="4622,7560" coordsize="15,11" path="m4636,7560l4622,7560,4622,7560,4622,7570,4623,7570,4636,7570,4636,7570,4636,7560e" filled="t" fillcolor="#595857" stroked="f">
                <v:path arrowok="t"/>
                <v:fill/>
              </v:shape>
            </v:group>
            <v:group style="position:absolute;left:4601;top:7522;width:36;height:38" coordorigin="4601,7522" coordsize="36,38">
              <v:shape style="position:absolute;left:4601;top:7522;width:36;height:38" coordorigin="4601,7522" coordsize="36,38" path="m4636,7522l4622,7522,4622,7522,4622,7545,4619,7550,4608,7558,4601,7560,4621,7560,4622,7560,4636,7560,4636,7522e" filled="t" fillcolor="#595857" stroked="f">
                <v:path arrowok="t"/>
                <v:fill/>
              </v:shape>
            </v:group>
            <v:group style="position:absolute;left:4560;top:7468;width:69;height:28" coordorigin="4560,7468" coordsize="69,28">
              <v:shape style="position:absolute;left:4560;top:7468;width:69;height:28" coordorigin="4560,7468" coordsize="69,28" path="m4611,7468l4588,7468,4580,7470,4566,7479,4562,7485,4561,7492,4560,7493,4561,7494,4563,7494,4573,7496,4574,7496,4575,7495,4577,7489,4579,7486,4587,7481,4593,7480,4630,7480,4620,7471,4611,7468e" filled="t" fillcolor="#595857" stroked="f">
                <v:path arrowok="t"/>
                <v:fill/>
              </v:shape>
            </v:group>
            <v:group style="position:absolute;left:4672;top:7469;width:32;height:101" coordorigin="4672,7469" coordsize="32,101">
              <v:shape style="position:absolute;left:4672;top:7469;width:32;height:101" coordorigin="4672,7469" coordsize="32,101" path="m4685,7469l4673,7469,4672,7470,4672,7570,4673,7570,4685,7570,4686,7570,4686,7501,4687,7495,4689,7490,4698,7482,4704,7480,4687,7480,4686,7480,4686,7470,4685,7469e" filled="t" fillcolor="#595857" stroked="f">
                <v:path arrowok="t"/>
                <v:fill/>
              </v:shape>
            </v:group>
            <v:group style="position:absolute;left:4718;top:7480;width:31;height:90" coordorigin="4718,7480" coordsize="31,90">
              <v:shape style="position:absolute;left:4718;top:7480;width:31;height:90" coordorigin="4718,7480" coordsize="31,90" path="m4742,7480l4718,7480,4723,7483,4732,7492,4734,7498,4734,7570,4735,7570,4748,7570,4749,7570,4749,7492,4746,7484,4742,7480e" filled="t" fillcolor="#595857" stroked="f">
                <v:path arrowok="t"/>
                <v:fill/>
              </v:shape>
            </v:group>
            <v:group style="position:absolute;left:4687;top:7468;width:55;height:13" coordorigin="4687,7468" coordsize="55,13">
              <v:shape style="position:absolute;left:4687;top:7468;width:55;height:13" coordorigin="4687,7468" coordsize="55,13" path="m4724,7468l4702,7468,4693,7472,4687,7480,4687,7480,4687,7480,4704,7480,4704,7480,4742,7480,4733,7471,4724,7468e" filled="t" fillcolor="#595857" stroked="f">
                <v:path arrowok="t"/>
                <v:fill/>
              </v:shape>
            </v:group>
            <v:group style="position:absolute;left:4782;top:7468;width:65;height:104" coordorigin="4782,7468" coordsize="65,104">
              <v:shape style="position:absolute;left:4782;top:7468;width:65;height:104" coordorigin="4782,7468" coordsize="65,104" path="m4827,7468l4812,7468,4804,7470,4791,7480,4787,7487,4784,7495,4783,7501,4782,7508,4782,7531,4783,7539,4785,7545,4787,7554,4792,7560,4804,7570,4812,7572,4827,7572,4832,7571,4840,7567,4844,7564,4847,7560,4847,7560,4817,7560,4812,7558,4804,7553,4801,7549,4800,7544,4798,7541,4798,7538,4796,7531,4796,7526,4796,7513,4797,7508,4798,7501,4798,7501,4799,7498,4801,7495,4803,7490,4805,7487,4813,7481,4818,7480,4847,7480,4844,7476,4840,7473,4831,7469,4827,7468e" filled="t" fillcolor="#595857" stroked="f">
                <v:path arrowok="t"/>
                <v:fill/>
              </v:shape>
            </v:group>
            <v:group style="position:absolute;left:4847;top:7560;width:15;height:11" coordorigin="4847,7560" coordsize="15,11">
              <v:shape style="position:absolute;left:4847;top:7560;width:15;height:11" coordorigin="4847,7560" coordsize="15,11" path="m4862,7560l4847,7560,4848,7560,4848,7570,4849,7570,4861,7570,4862,7570,4862,7560e" filled="t" fillcolor="#595857" stroked="f">
                <v:path arrowok="t"/>
                <v:fill/>
              </v:shape>
            </v:group>
            <v:group style="position:absolute;left:4828;top:7430;width:34;height:129" coordorigin="4828,7430" coordsize="34,129">
              <v:shape style="position:absolute;left:4828;top:7430;width:34;height:129" coordorigin="4828,7430" coordsize="34,129" path="m4861,7430l4849,7430,4848,7431,4848,7480,4847,7480,4828,7480,4832,7481,4840,7487,4842,7491,4844,7495,4845,7498,4846,7501,4847,7508,4848,7513,4848,7526,4847,7531,4846,7538,4845,7542,4844,7544,4842,7549,4840,7553,4833,7558,4828,7560,4847,7560,4862,7560,4862,7431,4861,7430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49.372223pt;margin-top:371.023468pt;width:38.159669pt;height:8.085000pt;mso-position-horizontal-relative:page;mso-position-vertical-relative:page;z-index:-881" type="#_x0000_t75">
            <v:imagedata r:id="rId24" o:title=""/>
          </v:shape>
        </w:pict>
      </w:r>
      <w:r>
        <w:rPr/>
        <w:pict>
          <v:shape style="position:absolute;margin-left:129.970795pt;margin-top:386.905762pt;width:91.010871pt;height:9.945pt;mso-position-horizontal-relative:page;mso-position-vertical-relative:page;z-index:-880" type="#_x0000_t75">
            <v:imagedata r:id="rId25" o:title=""/>
          </v:shape>
        </w:pict>
      </w:r>
      <w:r>
        <w:rPr/>
        <w:pict>
          <v:shape style="position:absolute;margin-left:225.585403pt;margin-top:386.905762pt;width:43.828364pt;height:8.7975pt;mso-position-horizontal-relative:page;mso-position-vertical-relative:page;z-index:-879" type="#_x0000_t75">
            <v:imagedata r:id="rId26" o:title=""/>
          </v:shape>
        </w:pict>
      </w:r>
      <w:r>
        <w:rPr/>
        <w:pict>
          <v:group style="position:absolute;margin-left:273.257385pt;margin-top:386.905762pt;width:14.4pt;height:8.08pt;mso-position-horizontal-relative:page;mso-position-vertical-relative:page;z-index:-878" coordorigin="5465,7738" coordsize="288,162">
            <v:group style="position:absolute;left:5490;top:7799;width:39;height:89" coordorigin="5490,7799" coordsize="39,89">
              <v:shape style="position:absolute;left:5490;top:7799;width:39;height:89" coordorigin="5490,7799" coordsize="39,89" path="m5504,7799l5490,7799,5490,7799,5490,7872,5493,7879,5502,7886,5510,7888,5528,7888,5529,7887,5529,7876,5528,7876,5516,7876,5511,7874,5505,7869,5504,7865,5504,7799,5504,7799e" filled="t" fillcolor="#595857" stroked="f">
                <v:path arrowok="t"/>
                <v:fill/>
              </v:shape>
            </v:group>
            <v:group style="position:absolute;left:5475;top:7787;width:54;height:12" coordorigin="5475,7787" coordsize="54,12">
              <v:shape style="position:absolute;left:5475;top:7787;width:54;height:12" coordorigin="5475,7787" coordsize="54,12" path="m5528,7787l5476,7787,5475,7788,5475,7798,5476,7799,5528,7799,5529,7798,5529,7788,5528,7787e" filled="t" fillcolor="#595857" stroked="f">
                <v:path arrowok="t"/>
                <v:fill/>
              </v:shape>
            </v:group>
            <v:group style="position:absolute;left:5490;top:7761;width:14;height:26" coordorigin="5490,7761" coordsize="14,26">
              <v:shape style="position:absolute;left:5490;top:7761;width:14;height:26" coordorigin="5490,7761" coordsize="14,26" path="m5503,7761l5491,7761,5490,7762,5490,7787,5490,7787,5504,7787,5504,7787,5504,7762,5503,7761e" filled="t" fillcolor="#595857" stroked="f">
                <v:path arrowok="t"/>
                <v:fill/>
              </v:shape>
            </v:group>
            <v:group style="position:absolute;left:5557;top:7748;width:32;height:140" coordorigin="5557,7748" coordsize="32,140">
              <v:shape style="position:absolute;left:5557;top:7748;width:32;height:140" coordorigin="5557,7748" coordsize="32,140" path="m5570,7748l5558,7748,5557,7749,5557,7887,5558,7888,5570,7888,5571,7887,5571,7819,5572,7813,5574,7808,5583,7800,5589,7798,5572,7798,5571,7798,5571,7798,5571,7749,5570,7748e" filled="t" fillcolor="#595857" stroked="f">
                <v:path arrowok="t"/>
                <v:fill/>
              </v:shape>
            </v:group>
            <v:group style="position:absolute;left:5572;top:7786;width:62;height:103" coordorigin="5572,7786" coordsize="62,103">
              <v:shape style="position:absolute;left:5572;top:7786;width:62;height:103" coordorigin="5572,7786" coordsize="62,103" path="m5609,7786l5587,7786,5578,7790,5572,7798,5572,7798,5603,7798,5608,7800,5617,7809,5619,7815,5619,7887,5620,7888,5633,7888,5634,7887,5633,7809,5630,7801,5618,7789,5609,7786e" filled="t" fillcolor="#595857" stroked="f">
                <v:path arrowok="t"/>
                <v:fill/>
              </v:shape>
            </v:group>
            <v:group style="position:absolute;left:5662;top:7785;width:81;height:104" coordorigin="5662,7785" coordsize="81,104">
              <v:shape style="position:absolute;left:5662;top:7785;width:81;height:104" coordorigin="5662,7785" coordsize="81,104" path="m5714,7785l5692,7785,5684,7788,5662,7850,5663,7858,5665,7865,5668,7873,5673,7879,5686,7888,5693,7890,5712,7890,5719,7888,5732,7880,5734,7878,5697,7878,5691,7876,5681,7869,5678,7864,5677,7858,5676,7855,5676,7850,5676,7843,5676,7842,5742,7842,5743,7841,5743,7831,5676,7831,5676,7831,5676,7824,5676,7819,5677,7817,5678,7811,5681,7806,5690,7799,5695,7798,5733,7798,5723,7788,5714,7785e" filled="t" fillcolor="#595857" stroked="f">
                <v:path arrowok="t"/>
                <v:fill/>
              </v:shape>
            </v:group>
            <v:group style="position:absolute;left:5704;top:7861;width:37;height:17" coordorigin="5704,7861" coordsize="37,17">
              <v:shape style="position:absolute;left:5704;top:7861;width:37;height:17" coordorigin="5704,7861" coordsize="37,17" path="m5732,7861l5730,7861,5730,7862,5730,7863,5727,7867,5724,7871,5715,7876,5710,7877,5704,7878,5734,7878,5737,7875,5740,7868,5741,7867,5740,7865,5739,7865,5733,7861,5732,7861,5732,7861e" filled="t" fillcolor="#595857" stroked="f">
                <v:path arrowok="t"/>
                <v:fill/>
              </v:shape>
            </v:group>
            <v:group style="position:absolute;left:5709;top:7798;width:34;height:33" coordorigin="5709,7798" coordsize="34,33">
              <v:shape style="position:absolute;left:5709;top:7798;width:34;height:33" coordorigin="5709,7798" coordsize="34,33" path="m5733,7798l5709,7798,5714,7799,5723,7807,5729,7831,5729,7831,5743,7831,5743,7830,5743,7824,5741,7817,5740,7809,5736,7800,5733,7798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53.711899pt;margin-top:518.016357pt;width:134.524594pt;height:8.085000pt;mso-position-horizontal-relative:page;mso-position-vertical-relative:page;z-index:-877" type="#_x0000_t75">
            <v:imagedata r:id="rId27" o:title=""/>
          </v:shape>
        </w:pict>
      </w:r>
      <w:r>
        <w:rPr/>
        <w:pict>
          <v:shape style="position:absolute;margin-left:113.063698pt;margin-top:565.237854pt;width:49.235449pt;height:8.085000pt;mso-position-horizontal-relative:page;mso-position-vertical-relative:page;z-index:-876" type="#_x0000_t75">
            <v:imagedata r:id="rId28" o:title=""/>
          </v:shape>
        </w:pict>
      </w:r>
      <w:r>
        <w:rPr/>
        <w:pict>
          <v:group style="position:absolute;margin-left:167.178696pt;margin-top:565.237854pt;width:8.41pt;height:8.08pt;mso-position-horizontal-relative:page;mso-position-vertical-relative:page;z-index:-875" coordorigin="3344,11305" coordsize="168,162">
            <v:group style="position:absolute;left:3354;top:11352;width:74;height:104" coordorigin="3354,11352" coordsize="74,104">
              <v:shape style="position:absolute;left:3354;top:11352;width:74;height:104" coordorigin="3354,11352" coordsize="74,104" path="m3405,11352l3386,11352,3377,11354,3354,11394,3354,11414,3386,11456,3405,11456,3413,11454,3427,11444,3389,11444,3383,11442,3374,11435,3371,11430,3370,11424,3369,11420,3368,11414,3368,11394,3369,11388,3371,11378,3374,11373,3383,11366,3389,11364,3427,11364,3413,11354,3405,11352e" filled="t" fillcolor="#595857" stroked="f">
                <v:path arrowok="t"/>
                <v:fill/>
              </v:shape>
            </v:group>
            <v:group style="position:absolute;left:3402;top:11364;width:35;height:80" coordorigin="3402,11364" coordsize="35,80">
              <v:shape style="position:absolute;left:3402;top:11364;width:35;height:80" coordorigin="3402,11364" coordsize="35,80" path="m3427,11364l3402,11364,3407,11366,3417,11373,3420,11378,3421,11384,3422,11388,3423,11394,3423,11414,3422,11420,3402,11444,3427,11444,3432,11437,3436,11422,3437,11414,3437,11394,3436,11386,3434,11379,3432,11371,3427,11364e" filled="t" fillcolor="#595857" stroked="f">
                <v:path arrowok="t"/>
                <v:fill/>
              </v:shape>
            </v:group>
            <v:group style="position:absolute;left:3462;top:11367;width:15;height:88" coordorigin="3462,11367" coordsize="15,88">
              <v:shape style="position:absolute;left:3462;top:11367;width:15;height:88" coordorigin="3462,11367" coordsize="15,88" path="m3476,11367l3462,11367,3462,11367,3462,11454,3463,11455,3475,11455,3476,11454,3476,11367,3476,11367e" filled="t" fillcolor="#595857" stroked="f">
                <v:path arrowok="t"/>
                <v:fill/>
              </v:shape>
            </v:group>
            <v:group style="position:absolute;left:3446;top:11354;width:55;height:13" coordorigin="3446,11354" coordsize="55,13">
              <v:shape style="position:absolute;left:3446;top:11354;width:55;height:13" coordorigin="3446,11354" coordsize="55,13" path="m3501,11354l3447,11354,3446,11354,3446,11366,3447,11367,3501,11367,3501,11366,3501,11354,3501,11354e" filled="t" fillcolor="#595857" stroked="f">
                <v:path arrowok="t"/>
                <v:fill/>
              </v:shape>
            </v:group>
            <v:group style="position:absolute;left:3462;top:11315;width:40;height:39" coordorigin="3462,11315" coordsize="40,39">
              <v:shape style="position:absolute;left:3462;top:11315;width:40;height:39" coordorigin="3462,11315" coordsize="40,39" path="m3501,11315l3486,11315,3479,11316,3470,11320,3467,11324,3463,11333,3462,11340,3462,11353,3462,11354,3476,11354,3476,11353,3476,11341,3478,11335,3483,11329,3488,11327,3501,11327,3502,11326,3502,11316,3501,11315e" filled="t" fillcolor="#59585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79.998306pt;margin-top:565.237854pt;width:108.633817pt;height:10.125pt;mso-position-horizontal-relative:page;mso-position-vertical-relative:page;z-index:-874" type="#_x0000_t75">
            <v:imagedata r:id="rId29" o:title=""/>
          </v:shape>
        </w:pict>
      </w:r>
      <w:r>
        <w:rPr/>
        <w:pict>
          <v:shape style="position:absolute;margin-left:170.557693pt;margin-top:580.978394pt;width:117.547086pt;height:9.9225pt;mso-position-horizontal-relative:page;mso-position-vertical-relative:page;z-index:-873" type="#_x0000_t75">
            <v:imagedata r:id="rId30" o:title=""/>
          </v:shape>
        </w:pict>
      </w:r>
      <w:r>
        <w:rPr/>
        <w:pict>
          <v:group style="position:absolute;margin-left:71.216797pt;margin-top:252.232376pt;width:67.377pt;height:.1pt;mso-position-horizontal-relative:page;mso-position-vertical-relative:page;z-index:-872" coordorigin="1424,5045" coordsize="1348,2">
            <v:shape style="position:absolute;left:1424;top:5045;width:1348;height:2" coordorigin="1424,5045" coordsize="1348,0" path="m1424,5045l2772,5045e" filled="f" stroked="t" strokeweight="3.006pt" strokecolor="#00459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6.98587pt;height:69.7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19.888672"/>
          <w:szCs w:val="19.888672"/>
        </w:rPr>
      </w:pPr>
      <w:rPr/>
      <w:r>
        <w:rPr/>
        <w:pict>
          <v:shape style="width:176.459765pt;height:9.945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19.888672"/>
          <w:szCs w:val="19.888672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5" w:right="-20"/>
        <w:jc w:val="left"/>
        <w:rPr>
          <w:rFonts w:ascii="Times New Roman" w:hAnsi="Times New Roman" w:cs="Times New Roman" w:eastAsia="Times New Roman"/>
          <w:sz w:val="19.888672"/>
          <w:szCs w:val="19.888672"/>
        </w:rPr>
      </w:pPr>
      <w:rPr/>
      <w:r>
        <w:rPr/>
        <w:pict>
          <v:shape style="width:38.501357pt;height:9.945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19.888672"/>
          <w:szCs w:val="19.888672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31" w:right="-20"/>
        <w:jc w:val="left"/>
        <w:rPr>
          <w:rFonts w:ascii="Times New Roman" w:hAnsi="Times New Roman" w:cs="Times New Roman" w:eastAsia="Times New Roman"/>
          <w:sz w:val="16.169922"/>
          <w:szCs w:val="16.169922"/>
        </w:rPr>
      </w:pPr>
      <w:rPr/>
      <w:r>
        <w:rPr/>
        <w:pict>
          <v:shape style="width:51.905816pt;height:8.085000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16.169922"/>
          <w:szCs w:val="16.169922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6.767844pt;height:25.87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17.638672"/>
          <w:szCs w:val="17.638672"/>
        </w:rPr>
      </w:pPr>
      <w:rPr/>
      <w:r>
        <w:rPr/>
        <w:pict>
          <v:shape style="width:52.953113pt;height:8.82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17.638672"/>
          <w:szCs w:val="17.638672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16.064453"/>
          <w:szCs w:val="16.064453"/>
        </w:rPr>
      </w:pPr>
      <w:rPr/>
      <w:r>
        <w:rPr/>
        <w:pict>
          <v:shape style="width:54.530038pt;height:8.0325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16.064453"/>
          <w:szCs w:val="16.064453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6.176792pt;height:41.625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3" w:right="-20"/>
        <w:jc w:val="left"/>
        <w:rPr>
          <w:rFonts w:ascii="Times New Roman" w:hAnsi="Times New Roman" w:cs="Times New Roman" w:eastAsia="Times New Roman"/>
          <w:sz w:val="19.84375"/>
          <w:szCs w:val="19.84375"/>
        </w:rPr>
      </w:pPr>
      <w:rPr/>
      <w:r>
        <w:rPr/>
        <w:pict>
          <v:shape style="width:188.739227pt;height:9.9225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19.84375"/>
          <w:szCs w:val="19.84375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8.588011pt;height:25.875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19.84375"/>
          <w:szCs w:val="19.84375"/>
        </w:rPr>
      </w:pPr>
      <w:rPr/>
      <w:r>
        <w:rPr/>
        <w:pict>
          <v:shape style="width:78.573928pt;height:9.9225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19.84375"/>
          <w:szCs w:val="19.84375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7.985963pt;height:25.875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19.84375"/>
          <w:szCs w:val="19.84375"/>
        </w:rPr>
      </w:pPr>
      <w:rPr/>
      <w:r>
        <w:rPr/>
        <w:pict>
          <v:shape style="width:37.12153pt;height:9.9225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19.84375"/>
          <w:szCs w:val="19.84375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16.169922"/>
          <w:szCs w:val="16.169922"/>
        </w:rPr>
      </w:pPr>
      <w:rPr/>
      <w:r>
        <w:rPr/>
        <w:pict>
          <v:shape style="width:94.264561pt;height:8.085000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16.169922"/>
          <w:szCs w:val="16.169922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8.381959pt;height:41.62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9.84375"/>
          <w:szCs w:val="19.84375"/>
        </w:rPr>
      </w:pPr>
      <w:rPr/>
      <w:r>
        <w:rPr/>
        <w:pict>
          <v:shape style="width:216.852117pt;height:9.922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19.84375"/>
          <w:szCs w:val="19.84375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19.84375"/>
          <w:szCs w:val="19.84375"/>
        </w:rPr>
      </w:pPr>
      <w:rPr/>
      <w:r>
        <w:rPr/>
        <w:pict>
          <v:shape style="width:201.046307pt;height:9.922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19.84375"/>
          <w:szCs w:val="19.84375"/>
        </w:rPr>
      </w:r>
    </w:p>
    <w:p>
      <w:pPr>
        <w:jc w:val="left"/>
        <w:spacing w:after="0"/>
        <w:sectPr>
          <w:pgSz w:w="11920" w:h="16840"/>
          <w:pgMar w:top="1560" w:bottom="280" w:left="1300" w:right="1680"/>
        </w:sectPr>
      </w:pPr>
      <w:rPr/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0pt;margin-top:586.97522pt;width:595.275574pt;height:254.91455pt;mso-position-horizontal-relative:page;mso-position-vertical-relative:page;z-index:-871" coordorigin="0,11740" coordsize="11906,5098">
            <v:shape style="position:absolute;left:1427;top:11740;width:2851;height:2857" type="#_x0000_t75">
              <v:imagedata r:id="rId48" o:title=""/>
            </v:shape>
            <v:shape style="position:absolute;left:2850;top:11740;width:1428;height:2857" type="#_x0000_t75">
              <v:imagedata r:id="rId49" o:title=""/>
            </v:shape>
            <v:group style="position:absolute;left:0;top:15019;width:1969;height:1819" coordorigin="0,15019" coordsize="1969,1819">
              <v:shape style="position:absolute;left:0;top:15019;width:1969;height:1819" coordorigin="0,15019" coordsize="1969,1819" path="m0,15019l0,16838,1969,16838,0,15019e" filled="t" fillcolor="#008BCE" stroked="f">
                <v:path arrowok="t"/>
                <v:fill/>
              </v:shape>
            </v:group>
            <v:group style="position:absolute;left:0;top:15834;width:1086;height:1004" coordorigin="0,15834" coordsize="1086,1004">
              <v:shape style="position:absolute;left:0;top:15834;width:1086;height:1004" coordorigin="0,15834" coordsize="1086,1004" path="m0,15834l0,16838,1086,16838,0,15834e" filled="t" fillcolor="#00459C" stroked="f">
                <v:path arrowok="t"/>
                <v:fill/>
              </v:shape>
            </v:group>
            <v:group style="position:absolute;left:0;top:14869;width:2131;height:1969" coordorigin="0,14869" coordsize="2131,1969">
              <v:shape style="position:absolute;left:0;top:14869;width:2131;height:1969" coordorigin="0,14869" coordsize="2131,1969" path="m0,14869l0,15019,1969,16838,2131,16838,0,14869e" filled="t" fillcolor="#C9C9CA" stroked="f">
                <v:path arrowok="t"/>
                <v:fill/>
              </v:shape>
            </v:group>
            <v:group style="position:absolute;left:925;top:15874;width:10980;height:964" coordorigin="925,15874" coordsize="10980,964">
              <v:shape style="position:absolute;left:925;top:15874;width:10980;height:964" coordorigin="925,15874" coordsize="10980,964" path="m1356,15874l925,15874,1969,16838,11906,16838,11906,16423,1941,16423,1356,15874e" filled="t" fillcolor="#3E3A39" stroked="f">
                <v:path arrowok="t"/>
                <v:fill/>
              </v:shape>
              <v:shape style="position:absolute;left:6127;top:16552;width:3041;height:165" type="#_x0000_t75">
                <v:imagedata r:id="rId50" o:title=""/>
              </v:shape>
            </v:group>
            <v:group style="position:absolute;left:9809;top:15947;width:672;height:891" coordorigin="9809,15947" coordsize="672,891">
              <v:shape style="position:absolute;left:9809;top:15947;width:672;height:891" coordorigin="9809,15947" coordsize="672,891" path="m10481,15947l9809,15947,9809,16838,10481,16838,10481,15947e" filled="t" fillcolor="#00459C" stroked="f">
                <v:path arrowok="t"/>
                <v:fill/>
              </v:shape>
            </v:group>
            <v:group style="position:absolute;left:10096;top:16224;width:191;height:339" coordorigin="10096,16224" coordsize="191,339">
              <v:shape style="position:absolute;left:10096;top:16224;width:191;height:339" coordorigin="10096,16224" coordsize="191,339" path="m10128,16458l10098,16458,10096,16460,10111,16522,10159,16559,10205,16563,10222,16559,10240,16551,10261,16537,10263,16534,10177,16534,10164,16530,10131,16475,10130,16460,10128,16458e" filled="t" fillcolor="#FFFFFF" stroked="f">
                <v:path arrowok="t"/>
                <v:fill/>
              </v:shape>
              <v:shape style="position:absolute;left:10096;top:16224;width:191;height:339" coordorigin="10096,16224" coordsize="191,339" path="m10260,16375l10186,16375,10202,16376,10221,16382,10236,16395,10248,16416,10252,16435,10254,16457,10252,16478,10217,16531,10205,16534,10263,16534,10287,16466,10287,16439,10284,16419,10278,16401,10276,16396,10264,16378,10260,16375e" filled="t" fillcolor="#FFFFFF" stroked="f">
                <v:path arrowok="t"/>
                <v:fill/>
              </v:shape>
              <v:shape style="position:absolute;left:10096;top:16224;width:191;height:339" coordorigin="10096,16224" coordsize="191,339" path="m10284,16224l10101,16224,10099,16226,10099,16252,10101,16254,10242,16254,10242,16255,10241,16257,10157,16355,10156,16357,10155,16358,10155,16360,10156,16361,10157,16363,10168,16376,10169,16378,10171,16379,10173,16379,10174,16378,10176,16378,10181,16376,10186,16375,10260,16375,10249,16365,10230,16357,10208,16353,10206,16353,10205,16352,10205,16351,10205,16351,10206,16350,10283,16257,10285,16255,10286,16252,10286,16226,10284,16224e" filled="t" fillcolor="#FFFFFF" stroked="f">
                <v:path arrowok="t"/>
                <v:fill/>
              </v:shape>
              <v:shape style="position:absolute;left:1414;top:14586;width:2877;height:424" type="#_x0000_t75">
                <v:imagedata r:id="rId51" o:title=""/>
              </v:shape>
            </v:group>
            <w10:wrap type="none"/>
          </v:group>
        </w:pict>
      </w:r>
      <w:r>
        <w:rPr/>
        <w:pict>
          <v:group style="position:absolute;margin-left:71.2174pt;margin-top:130.869873pt;width:67.377pt;height:.1pt;mso-position-horizontal-relative:page;mso-position-vertical-relative:page;z-index:-870" coordorigin="1424,2617" coordsize="1348,2">
            <v:shape style="position:absolute;left:1424;top:2617;width:1348;height:2" coordorigin="1424,2617" coordsize="1348,0" path="m1424,2617l2772,2617e" filled="f" stroked="t" strokeweight="3.006pt" strokecolor="#00459C">
              <v:path arrowok="t"/>
            </v:shape>
          </v:group>
          <w10:wrap type="none"/>
        </w:pict>
      </w:r>
      <w:r>
        <w:rPr/>
        <w:pict>
          <v:group style="position:absolute;margin-left:70.718803pt;margin-top:245.285767pt;width:143.842pt;height:163.538100pt;mso-position-horizontal-relative:page;mso-position-vertical-relative:page;z-index:-869" coordorigin="1414,4906" coordsize="2877,3271">
            <v:shape style="position:absolute;left:1424;top:4906;width:2857;height:2857" type="#_x0000_t75">
              <v:imagedata r:id="rId52" o:title=""/>
            </v:shape>
            <v:group style="position:absolute;left:1424;top:7763;width:2857;height:404" coordorigin="1424,7763" coordsize="2857,404">
              <v:shape style="position:absolute;left:1424;top:7763;width:2857;height:404" coordorigin="1424,7763" coordsize="2857,404" path="m1424,7763l4281,7763,4281,8166,1424,8166,1424,7763e" filled="t" fillcolor="#00459C" stroked="f">
                <v:path arrowok="t"/>
                <v:fill/>
              </v:shape>
            </v:group>
            <v:group style="position:absolute;left:2178;top:7880;width:1349;height:171" coordorigin="2178,7880" coordsize="1349,171">
              <v:shape style="position:absolute;left:2178;top:7880;width:1349;height:171" coordorigin="2178,7880" coordsize="1349,171" path="m2259,7880l2180,7880,2178,7881,2178,8047,2180,8048,2211,8048,2212,8047,2212,7983,2213,7983,2258,7983,2268,7981,2284,7972,2290,7966,2297,7956,2213,7956,2212,7955,2212,7910,2213,7909,2298,7909,2291,7897,2285,7891,2269,7882,2259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2298,7909l2251,7909,2257,7911,2266,7920,2268,7926,2268,7940,2266,7945,2257,7954,2251,7956,2297,7956,2300,7951,2302,7942,2302,7922,2300,7913,2298,7909e" filled="t" fillcolor="#FFFFFF" stroked="f">
                <v:path arrowok="t"/>
                <v:fill/>
              </v:shape>
              <v:shape style="position:absolute;left:2178;top:7880;width:1349;height:171" coordorigin="2178,7880" coordsize="1349,171" path="m2405,7880l2324,7880,2323,7881,2323,8047,2324,8048,2355,8048,2356,8047,2357,7979,2357,7979,2415,7979,2414,7977,2414,7977,2414,7976,2414,7976,2414,7975,2425,7972,2432,7966,2442,7952,2357,7952,2357,7952,2357,7910,2357,7909,2442,7909,2435,7896,2429,7891,2414,7882,2405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2415,7979l2381,7979,2381,7979,2382,7980,2411,8045,2412,8047,2414,8048,2444,8048,2445,8048,2446,8047,2447,8046,2447,8045,2446,8044,2446,8043,2415,7979e" filled="t" fillcolor="#FFFFFF" stroked="f">
                <v:path arrowok="t"/>
                <v:fill/>
              </v:shape>
              <v:shape style="position:absolute;left:2178;top:7880;width:1349;height:171" coordorigin="2178,7880" coordsize="1349,171" path="m2442,7909l2396,7909,2401,7911,2410,7919,2412,7925,2412,7937,2410,7943,2401,7950,2396,7952,2442,7952,2443,7951,2446,7941,2446,7921,2444,7912,2442,7909e" filled="t" fillcolor="#FFFFFF" stroked="f">
                <v:path arrowok="t"/>
                <v:fill/>
              </v:shape>
              <v:shape style="position:absolute;left:2178;top:7880;width:1349;height:171" coordorigin="2178,7880" coordsize="1349,171" path="m2543,7878l2517,7878,2506,7881,2487,7891,2480,7898,2469,7916,2467,7927,2467,8002,2506,8048,2517,8051,2543,8051,2554,8048,2573,8038,2580,8031,2585,8022,2521,8022,2514,8019,2503,8008,2501,8000,2501,7929,2503,7921,2514,7910,2521,7907,2585,7907,2580,7898,2573,7891,2554,7881,2543,7878e" filled="t" fillcolor="#FFFFFF" stroked="f">
                <v:path arrowok="t"/>
                <v:fill/>
              </v:shape>
              <v:shape style="position:absolute;left:2178;top:7880;width:1349;height:171" coordorigin="2178,7880" coordsize="1349,171" path="m2585,7907l2539,7907,2546,7910,2557,7921,2559,7929,2559,8000,2557,8008,2546,8019,2539,8022,2585,8022,2591,8012,2593,8002,2593,7927,2591,7916,2585,7907e" filled="t" fillcolor="#FFFFFF" stroked="f">
                <v:path arrowok="t"/>
                <v:fill/>
              </v:shape>
              <v:shape style="position:absolute;left:2178;top:7880;width:1349;height:171" coordorigin="2178,7880" coordsize="1349,171" path="m2734,7880l2621,7880,2619,7882,2619,8047,2621,8048,2652,8048,2653,8047,2653,7978,2653,7978,2707,7978,2709,7976,2709,7950,2707,7949,2653,7949,2653,7948,2653,7910,2653,7909,2734,7909,2736,7908,2736,7882,2734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2786,7880l2755,7880,2754,7882,2754,8047,2755,8048,2786,8048,2787,8047,2787,7882,2786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2849,7880l2818,7880,2817,7882,2817,8047,2818,8048,2932,8048,2933,8047,2933,8020,2932,8019,2851,8019,2851,8019,2851,7882,2849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3069,7880l2955,7880,2954,7882,2954,8047,2955,8048,3069,8048,3071,8047,3071,8020,3069,8019,2988,8019,2988,8019,2988,7978,2988,7978,3042,7978,3043,7976,3043,7950,3042,7949,2988,7949,2988,7948,2988,7910,2988,7909,3069,7909,3071,7908,3071,7882,3069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3175,7880l3143,7880,3142,7882,3142,8047,3143,8048,3175,8048,3176,8047,3176,7882,3175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3229,7880l3196,7880,3195,7881,3195,7884,3195,7885,3237,8045,3238,8047,3239,8048,3269,8048,3270,8047,3271,8045,3285,7980,3253,7980,3253,7980,3230,7883,3230,7881,3229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3327,7942l3295,7942,3295,7942,3319,8045,3319,8047,3321,8048,3353,8048,3354,8047,3355,8045,3370,7980,3336,7980,3336,7980,3327,7942e" filled="t" fillcolor="#FFFFFF" stroked="f">
                <v:path arrowok="t"/>
                <v:fill/>
              </v:shape>
              <v:shape style="position:absolute;left:2178;top:7880;width:1349;height:171" coordorigin="2178,7880" coordsize="1349,171" path="m3311,7880l3278,7880,3277,7881,3276,7885,3255,7980,3254,7980,3285,7980,3293,7942,3294,7942,3327,7942,3312,7883,3312,7881,3311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3391,7880l3361,7880,3360,7881,3359,7885,3338,7980,3337,7980,3370,7980,3393,7884,3393,7882,3392,7881,3391,7880e" filled="t" fillcolor="#FFFFFF" stroked="f">
                <v:path arrowok="t"/>
                <v:fill/>
              </v:shape>
              <v:shape style="position:absolute;left:2178;top:7880;width:1349;height:171" coordorigin="2178,7880" coordsize="1349,171" path="m3526,7880l3412,7880,3411,7882,3411,8047,3412,8048,3443,8048,3445,8047,3445,7978,3445,7978,3499,7978,3500,7976,3500,7950,3499,7949,3445,7949,3445,7948,3445,7910,3445,7909,3526,7909,3527,7908,3527,7882,3526,7880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5.716904pt;margin-top:245.285767pt;width:143.842pt;height:163.538100pt;mso-position-horizontal-relative:page;mso-position-vertical-relative:page;z-index:-868" coordorigin="4514,4906" coordsize="2877,3271">
            <v:shape style="position:absolute;left:4524;top:4906;width:2857;height:2857" type="#_x0000_t75">
              <v:imagedata r:id="rId53" o:title=""/>
            </v:shape>
            <v:group style="position:absolute;left:4524;top:7763;width:2857;height:404" coordorigin="4524,7763" coordsize="2857,404">
              <v:shape style="position:absolute;left:4524;top:7763;width:2857;height:404" coordorigin="4524,7763" coordsize="2857,404" path="m4524,7763l7381,7763,7381,8166,4524,8166,4524,7763e" filled="t" fillcolor="#00459C" stroked="f">
                <v:path arrowok="t"/>
                <v:fill/>
              </v:shape>
            </v:group>
            <v:group style="position:absolute;left:5533;top:7881;width:840;height:168" coordorigin="5533,7881" coordsize="840,168">
              <v:shape style="position:absolute;left:5533;top:7881;width:840;height:168" coordorigin="5533,7881" coordsize="840,168" path="m5565,7881l5534,7881,5533,7882,5533,8047,5534,8049,5565,8049,5566,8047,5566,7979,5567,7978,5656,7978,5656,7949,5567,7949,5566,7949,5566,7882,5565,7881e" filled="t" fillcolor="#FFFFFF" stroked="f">
                <v:path arrowok="t"/>
                <v:fill/>
              </v:shape>
              <v:shape style="position:absolute;left:5533;top:7881;width:840;height:168" coordorigin="5533,7881" coordsize="840,168" path="m5656,7978l5621,7978,5622,7979,5622,8047,5623,8049,5654,8049,5656,8047,5656,7978e" filled="t" fillcolor="#FFFFFF" stroked="f">
                <v:path arrowok="t"/>
                <v:fill/>
              </v:shape>
              <v:shape style="position:absolute;left:5533;top:7881;width:840;height:168" coordorigin="5533,7881" coordsize="840,168" path="m5654,7881l5623,7881,5622,7882,5622,7949,5621,7949,5656,7949,5656,7882,5654,7881e" filled="t" fillcolor="#FFFFFF" stroked="f">
                <v:path arrowok="t"/>
                <v:fill/>
              </v:shape>
              <v:shape style="position:absolute;left:5533;top:7881;width:840;height:168" coordorigin="5533,7881" coordsize="840,168" path="m5759,7963l5677,7963,5676,7964,5676,7991,5677,7992,5759,7992,5760,7991,5760,7964,5759,7963e" filled="t" fillcolor="#FFFFFF" stroked="f">
                <v:path arrowok="t"/>
                <v:fill/>
              </v:shape>
              <v:shape style="position:absolute;left:5533;top:7881;width:840;height:168" coordorigin="5533,7881" coordsize="840,168" path="m5845,7881l5783,7881,5782,7882,5782,8047,5783,8049,5854,8048,5901,8019,5816,8019,5815,8019,5815,7977,5816,7977,5897,7977,5897,7976,5881,7963,5881,7962,5881,7962,5881,7961,5881,7961,5881,7961,5890,7954,5893,7949,5816,7949,5815,7949,5815,7910,5816,7910,5899,7910,5890,7894,5871,7884,5845,7881e" filled="t" fillcolor="#FFFFFF" stroked="f">
                <v:path arrowok="t"/>
                <v:fill/>
              </v:shape>
              <v:shape style="position:absolute;left:5533;top:7881;width:840;height:168" coordorigin="5533,7881" coordsize="840,168" path="m5897,7977l5854,7977,5860,7979,5868,7986,5870,7992,5870,8005,5868,8010,5860,8017,5854,8019,5901,8019,5904,7996,5897,7977e" filled="t" fillcolor="#FFFFFF" stroked="f">
                <v:path arrowok="t"/>
                <v:fill/>
              </v:shape>
              <v:shape style="position:absolute;left:5533;top:7881;width:840;height:168" coordorigin="5533,7881" coordsize="840,168" path="m5899,7910l5852,7910,5858,7911,5866,7919,5868,7923,5868,7936,5866,7941,5858,7948,5852,7949,5893,7949,5898,7939,5900,7911,5899,7910e" filled="t" fillcolor="#FFFFFF" stroked="f">
                <v:path arrowok="t"/>
                <v:fill/>
              </v:shape>
              <v:shape style="position:absolute;left:5533;top:7881;width:840;height:168" coordorigin="5533,7881" coordsize="840,168" path="m6046,7881l5932,7881,5930,7882,5930,8047,5932,8049,6046,8049,6047,8047,6047,8021,6046,8019,5965,8019,5964,8019,5964,7979,5965,7978,6018,7978,6020,7977,6020,7951,6018,7949,5965,7949,5964,7949,5964,7910,5965,7910,6046,7910,6047,7908,6047,7882,6046,7881e" filled="t" fillcolor="#FFFFFF" stroked="f">
                <v:path arrowok="t"/>
                <v:fill/>
              </v:shape>
              <v:shape style="position:absolute;left:5533;top:7881;width:840;height:168" coordorigin="5533,7881" coordsize="840,168" path="m6156,7881l6116,7881,6115,7882,6114,7884,6063,8044,6063,8045,6063,8046,6064,8048,6065,8049,6096,8049,6098,8047,6099,8045,6106,8023,6106,8022,6106,8022,6203,8022,6194,7995,6114,7995,6114,7995,6114,7994,6135,7921,6136,7920,6136,7920,6170,7920,6159,7884,6158,7882,6156,7881e" filled="t" fillcolor="#FFFFFF" stroked="f">
                <v:path arrowok="t"/>
                <v:fill/>
              </v:shape>
              <v:shape style="position:absolute;left:5533;top:7881;width:840;height:168" coordorigin="5533,7881" coordsize="840,168" path="m6203,8022l6167,8022,6167,8022,6167,8023,6174,8045,6175,8047,6176,8049,6207,8049,6208,8048,6210,8047,6210,8046,6210,8045,6203,8022e" filled="t" fillcolor="#FFFFFF" stroked="f">
                <v:path arrowok="t"/>
                <v:fill/>
              </v:shape>
              <v:shape style="position:absolute;left:5533;top:7881;width:840;height:168" coordorigin="5533,7881" coordsize="840,168" path="m6170,7920l6137,7920,6137,7920,6137,7921,6159,7994,6159,7995,6159,7995,6194,7995,6170,7920e" filled="t" fillcolor="#FFFFFF" stroked="f">
                <v:path arrowok="t"/>
                <v:fill/>
              </v:shape>
              <v:shape style="position:absolute;left:5533;top:7881;width:840;height:168" coordorigin="5533,7881" coordsize="840,168" path="m6264,7881l6233,7881,6232,7882,6232,8047,6233,8049,6264,8049,6266,8047,6266,7939,6267,7939,6301,7939,6266,7883,6265,7881,6264,7881e" filled="t" fillcolor="#FFFFFF" stroked="f">
                <v:path arrowok="t"/>
                <v:fill/>
              </v:shape>
              <v:shape style="position:absolute;left:5533;top:7881;width:840;height:168" coordorigin="5533,7881" coordsize="840,168" path="m6373,7939l6338,7939,6339,7939,6339,8047,6340,8049,6372,8049,6373,8047,6373,7939e" filled="t" fillcolor="#FFFFFF" stroked="f">
                <v:path arrowok="t"/>
                <v:fill/>
              </v:shape>
              <v:shape style="position:absolute;left:5533;top:7881;width:840;height:168" coordorigin="5533,7881" coordsize="840,168" path="m6301,7939l6267,7939,6267,7939,6267,7940,6291,7980,6292,7981,6294,7982,6310,7982,6312,7981,6313,7980,6337,7940,6302,7940,6301,7940,6301,7939e" filled="t" fillcolor="#FFFFFF" stroked="f">
                <v:path arrowok="t"/>
                <v:fill/>
              </v:shape>
              <v:shape style="position:absolute;left:5533;top:7881;width:840;height:168" coordorigin="5533,7881" coordsize="840,168" path="m6372,7881l6341,7881,6339,7881,6303,7939,6303,7940,6303,7940,6337,7940,6338,7939,6338,7939,6373,7939,6373,7882,6372,7881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0.714203pt;margin-top:245.285767pt;width:143.842pt;height:163.538100pt;mso-position-horizontal-relative:page;mso-position-vertical-relative:page;z-index:-867" coordorigin="7614,4906" coordsize="2877,3271">
            <v:shape style="position:absolute;left:7624;top:4906;width:2857;height:2857" type="#_x0000_t75">
              <v:imagedata r:id="rId54" o:title=""/>
            </v:shape>
            <v:group style="position:absolute;left:7624;top:7763;width:2857;height:404" coordorigin="7624,7763" coordsize="2857,404">
              <v:shape style="position:absolute;left:7624;top:7763;width:2857;height:404" coordorigin="7624,7763" coordsize="2857,404" path="m7624,7763l10481,7763,10481,8166,7624,8166,7624,7763e" filled="t" fillcolor="#00459C" stroked="f">
                <v:path arrowok="t"/>
                <v:fill/>
              </v:shape>
            </v:group>
            <v:group style="position:absolute;left:8711;top:7880;width:683;height:168" coordorigin="8711,7880" coordsize="683,168">
              <v:shape style="position:absolute;left:8711;top:7880;width:683;height:168" coordorigin="8711,7880" coordsize="683,168" path="m8792,7880l8712,7880,8711,7882,8711,8047,8712,8049,8744,8049,8745,8047,8745,7984,8745,7983,8791,7983,8800,7981,8817,7973,8823,7967,8830,7956,8745,7956,8745,7956,8745,7910,8745,7910,8831,7910,8824,7897,8817,7891,8801,7883,8792,7880e" filled="t" fillcolor="#FFFFFF" stroked="f">
                <v:path arrowok="t"/>
                <v:fill/>
              </v:shape>
              <v:shape style="position:absolute;left:8711;top:7880;width:683;height:168" coordorigin="8711,7880" coordsize="683,168" path="m8831,7910l8784,7910,8790,7912,8799,7920,8801,7926,8801,7940,8799,7946,8790,7954,8784,7956,8830,7956,8832,7951,8835,7943,8835,7922,8832,7913,8831,7910e" filled="t" fillcolor="#FFFFFF" stroked="f">
                <v:path arrowok="t"/>
                <v:fill/>
              </v:shape>
              <v:shape style="position:absolute;left:8711;top:7880;width:683;height:168" coordorigin="8711,7880" coordsize="683,168" path="m8888,7881l8857,7881,8856,7882,8856,8047,8857,8049,8971,8049,8972,8047,8972,8021,8971,8020,8890,8020,8889,8019,8889,7882,8888,7881e" filled="t" fillcolor="#FFFFFF" stroked="f">
                <v:path arrowok="t"/>
                <v:fill/>
              </v:shape>
              <v:shape style="position:absolute;left:8711;top:7880;width:683;height:168" coordorigin="8711,7880" coordsize="683,168" path="m9083,7881l9043,7881,9041,7882,9041,7884,8989,8044,8989,8045,8989,8046,8990,8048,8991,8049,9023,8049,9024,8048,9025,8045,9032,8023,9032,8022,9033,8022,9129,8022,9121,7996,9041,7996,9040,7995,9040,7994,9062,7921,9062,7920,9062,7920,9096,7920,9085,7884,9084,7882,9083,7881e" filled="t" fillcolor="#FFFFFF" stroked="f">
                <v:path arrowok="t"/>
                <v:fill/>
              </v:shape>
              <v:shape style="position:absolute;left:8711;top:7880;width:683;height:168" coordorigin="8711,7880" coordsize="683,168" path="m9129,8022l9093,8022,9093,8022,9094,8023,9100,8045,9101,8048,9103,8049,9134,8049,9135,8048,9136,8047,9136,8046,9136,8045,9129,8022e" filled="t" fillcolor="#FFFFFF" stroked="f">
                <v:path arrowok="t"/>
                <v:fill/>
              </v:shape>
              <v:shape style="position:absolute;left:8711;top:7880;width:683;height:168" coordorigin="8711,7880" coordsize="683,168" path="m9210,7910l9175,7910,9175,7910,9175,8047,9177,8049,9208,8049,9209,8047,9209,7910,9210,7910e" filled="t" fillcolor="#FFFFFF" stroked="f">
                <v:path arrowok="t"/>
                <v:fill/>
              </v:shape>
              <v:shape style="position:absolute;left:8711;top:7880;width:683;height:168" coordorigin="8711,7880" coordsize="683,168" path="m9096,7920l9063,7920,9063,7920,9064,7921,9085,7994,9085,7995,9085,7996,9121,7996,9096,7920e" filled="t" fillcolor="#FFFFFF" stroked="f">
                <v:path arrowok="t"/>
                <v:fill/>
              </v:shape>
              <v:shape style="position:absolute;left:8711;top:7880;width:683;height:168" coordorigin="8711,7880" coordsize="683,168" path="m9255,7881l9131,7881,9129,7882,9129,7909,9131,7910,9255,7910,9256,7909,9256,7882,9255,7881e" filled="t" fillcolor="#FFFFFF" stroked="f">
                <v:path arrowok="t"/>
                <v:fill/>
              </v:shape>
              <v:shape style="position:absolute;left:8711;top:7880;width:683;height:168" coordorigin="8711,7880" coordsize="683,168" path="m9393,7881l9279,7881,9278,7882,9278,8047,9279,8049,9393,8049,9394,8047,9394,8021,9393,8020,9312,8020,9312,8019,9312,7979,9312,7978,9366,7978,9367,7977,9367,7951,9366,7949,9312,7949,9312,7949,9312,7910,9312,7910,9393,7910,9394,7908,9394,7882,9393,7881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0.718803pt;margin-top:416.130768pt;width:143.842pt;height:163.538100pt;mso-position-horizontal-relative:page;mso-position-vertical-relative:page;z-index:-866" coordorigin="1414,8323" coordsize="2877,3271">
            <v:shape style="position:absolute;left:1424;top:8323;width:2857;height:2857" type="#_x0000_t75">
              <v:imagedata r:id="rId55" o:title=""/>
            </v:shape>
            <v:group style="position:absolute;left:1424;top:11179;width:2857;height:404" coordorigin="1424,11179" coordsize="2857,404">
              <v:shape style="position:absolute;left:1424;top:11179;width:2857;height:404" coordorigin="1424,11179" coordsize="2857,404" path="m1424,11179l4281,11179,4281,11583,1424,11583,1424,11179e" filled="t" fillcolor="#00459C" stroked="f">
                <v:path arrowok="t"/>
                <v:fill/>
              </v:shape>
            </v:group>
            <v:group style="position:absolute;left:2312;top:11295;width:1081;height:172" coordorigin="2312,11295" coordsize="1081,172">
              <v:shape style="position:absolute;left:2312;top:11295;width:1081;height:172" coordorigin="2312,11295" coordsize="1081,172" path="m2387,11295l2362,11295,2351,11298,2332,11307,2325,11314,2315,11332,2312,11342,2312,11421,2362,11467,2387,11467,2398,11465,2416,11456,2424,11449,2430,11438,2366,11438,2359,11436,2349,11425,2346,11419,2346,11344,2349,11337,2359,11327,2366,11325,2431,11325,2424,11313,2416,11307,2398,11298,2387,11295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407,11408l2405,11408,2403,11409,2403,11409,2403,11419,2400,11425,2390,11436,2383,11438,2430,11438,2434,11432,2437,11422,2437,11410,2435,11409,2433,11409,2407,11408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431,11325l2383,11325,2390,11327,2400,11337,2403,11344,2403,11355,2404,11355,2407,11355,2433,11354,2435,11353,2437,11352,2437,11340,2434,11330,2431,11325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492,11297l2463,11297,2461,11299,2461,11464,2463,11465,2494,11465,2495,11464,2495,11362,2495,11361,2496,11361,2531,11361,2495,11300,2494,11298,2492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531,11361l2496,11361,2496,11361,2496,11362,2557,11463,2558,11464,2560,11465,2589,11465,2590,11464,2590,11401,2556,11401,2555,11401,2555,11400,2531,11361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589,11297l2558,11297,2557,11299,2556,11400,2556,11401,2590,11401,2590,11299,2589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698,11297l2618,11297,2617,11299,2617,11464,2618,11465,2649,11465,2650,11464,2650,11401,2651,11400,2696,11400,2706,11398,2722,11390,2729,11384,2735,11373,2651,11373,2650,11373,2650,11327,2651,11326,2736,11326,2729,11314,2723,11308,2707,11299,2698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736,11326l2690,11326,2695,11329,2704,11337,2707,11343,2707,11357,2704,11362,2695,11371,2690,11373,2735,11373,2738,11368,2740,11359,2740,11339,2738,11330,2736,11326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893,11297l2864,11297,2862,11298,2862,11301,2800,11462,2800,11463,2802,11465,2803,11465,2832,11465,2833,11464,2834,11462,2896,11301,2895,11300,2894,11298,2893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2995,11297l2964,11297,2962,11299,2962,11421,2965,11431,2975,11449,2983,11455,3001,11465,3012,11467,3037,11467,3048,11465,3067,11455,3074,11449,3080,11438,3016,11438,3009,11436,2999,11425,2996,11418,2996,11299,2995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3085,11297l3054,11297,3053,11299,3053,11418,3050,11425,3040,11436,3033,11438,3080,11438,3084,11431,3087,11421,3087,11299,3085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3146,11297l3116,11297,3115,11299,3115,11464,3116,11465,3147,11465,3148,11464,3148,11400,3148,11361,3149,11361,3185,11361,3148,11300,3147,11298,3146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3185,11361l3149,11361,3149,11361,3150,11362,3210,11463,3211,11464,3213,11465,3242,11465,3243,11464,3243,11401,3209,11401,3209,11401,3208,11400,3185,11361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3242,11297l3211,11297,3210,11299,3210,11400,3209,11401,3243,11401,3243,11299,3242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3351,11297l3271,11297,3270,11299,3270,11464,3271,11465,3302,11465,3304,11464,3304,11401,3304,11400,3350,11400,3359,11398,3376,11390,3382,11384,3388,11373,3304,11373,3304,11373,3304,11327,3304,11326,3389,11326,3383,11314,3376,11308,3360,11299,3351,11297e" filled="t" fillcolor="#FFFFFF" stroked="f">
                <v:path arrowok="t"/>
                <v:fill/>
              </v:shape>
              <v:shape style="position:absolute;left:2312;top:11295;width:1081;height:172" coordorigin="2312,11295" coordsize="1081,172" path="m3389,11326l3343,11326,3349,11329,3358,11337,3360,11343,3360,11357,3358,11362,3349,11371,3343,11373,3388,11373,3391,11368,3394,11359,3394,11339,3391,11330,3389,11326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5.716904pt;margin-top:416.130768pt;width:143.842pt;height:163.538100pt;mso-position-horizontal-relative:page;mso-position-vertical-relative:page;z-index:-865" coordorigin="4514,8323" coordsize="2877,3271">
            <v:shape style="position:absolute;left:4524;top:8323;width:2857;height:2857" type="#_x0000_t75">
              <v:imagedata r:id="rId56" o:title=""/>
            </v:shape>
            <v:group style="position:absolute;left:4524;top:11179;width:2857;height:404" coordorigin="4524,11179" coordsize="2857,404">
              <v:shape style="position:absolute;left:4524;top:11179;width:2857;height:404" coordorigin="4524,11179" coordsize="2857,404" path="m4524,11179l7381,11179,7381,11583,4524,11583,4524,11179e" filled="t" fillcolor="#00459C" stroked="f">
                <v:path arrowok="t"/>
                <v:fill/>
              </v:shape>
            </v:group>
            <v:group style="position:absolute;left:5590;top:11297;width:726;height:170" coordorigin="5590,11297" coordsize="726,170">
              <v:shape style="position:absolute;left:5590;top:11297;width:726;height:170" coordorigin="5590,11297" coordsize="726,170" path="m5683,11297l5643,11297,5642,11299,5641,11301,5590,11461,5590,11462,5590,11463,5591,11465,5592,11465,5623,11465,5625,11464,5626,11462,5632,11440,5633,11439,5633,11439,5729,11439,5721,11412,5641,11412,5641,11412,5641,11411,5662,11337,5663,11337,5663,11337,5697,11337,5686,11301,5685,11299,5683,11297e" filled="t" fillcolor="#FFFFFF" stroked="f">
                <v:path arrowok="t"/>
                <v:fill/>
              </v:shape>
              <v:shape style="position:absolute;left:5590;top:11297;width:726;height:170" coordorigin="5590,11297" coordsize="726,170" path="m5729,11439l5694,11439,5694,11439,5694,11440,5701,11462,5702,11464,5703,11465,5734,11465,5735,11465,5737,11464,5737,11463,5737,11462,5729,11439e" filled="t" fillcolor="#FFFFFF" stroked="f">
                <v:path arrowok="t"/>
                <v:fill/>
              </v:shape>
              <v:shape style="position:absolute;left:5590;top:11297;width:726;height:170" coordorigin="5590,11297" coordsize="726,170" path="m5697,11337l5664,11337,5664,11337,5664,11337,5686,11411,5686,11412,5686,11412,5721,11412,5697,11337e" filled="t" fillcolor="#FFFFFF" stroked="f">
                <v:path arrowok="t"/>
                <v:fill/>
              </v:shape>
              <v:shape style="position:absolute;left:5590;top:11297;width:726;height:170" coordorigin="5590,11297" coordsize="726,170" path="m5789,11297l5760,11297,5758,11299,5758,11464,5760,11465,5791,11465,5792,11464,5792,11400,5792,11361,5793,11361,5829,11361,5792,11300,5791,11298,5789,11297e" filled="t" fillcolor="#FFFFFF" stroked="f">
                <v:path arrowok="t"/>
                <v:fill/>
              </v:shape>
              <v:shape style="position:absolute;left:5590;top:11297;width:726;height:170" coordorigin="5590,11297" coordsize="726,170" path="m5829,11361l5793,11361,5793,11361,5794,11362,5854,11463,5855,11464,5857,11465,5886,11465,5887,11464,5887,11401,5853,11401,5852,11401,5852,11400,5829,11361e" filled="t" fillcolor="#FFFFFF" stroked="f">
                <v:path arrowok="t"/>
                <v:fill/>
              </v:shape>
              <v:shape style="position:absolute;left:5590;top:11297;width:726;height:170" coordorigin="5590,11297" coordsize="726,170" path="m5886,11297l5855,11297,5854,11299,5854,11400,5854,11400,5853,11401,5887,11401,5887,11299,5886,11297e" filled="t" fillcolor="#FFFFFF" stroked="f">
                <v:path arrowok="t"/>
                <v:fill/>
              </v:shape>
              <v:shape style="position:absolute;left:5590;top:11297;width:726;height:170" coordorigin="5590,11297" coordsize="726,170" path="m5988,11295l5963,11295,5952,11298,5933,11308,5926,11315,5916,11333,5913,11343,5913,11420,5963,11467,5988,11467,5999,11465,6017,11456,6025,11449,6031,11438,5968,11438,5961,11436,5950,11425,5947,11418,5947,11345,5949,11338,5960,11327,5967,11325,6031,11325,6024,11314,6017,11307,5998,11298,5988,11295e" filled="t" fillcolor="#FFFFFF" stroked="f">
                <v:path arrowok="t"/>
                <v:fill/>
              </v:shape>
              <v:shape style="position:absolute;left:5590;top:11297;width:726;height:170" coordorigin="5590,11297" coordsize="726,170" path="m6036,11373l5974,11373,5973,11375,5973,11400,5974,11401,6004,11401,6004,11402,6004,11421,6002,11427,5992,11436,5985,11438,6031,11438,6035,11431,6037,11420,6037,11375,6036,11373e" filled="t" fillcolor="#FFFFFF" stroked="f">
                <v:path arrowok="t"/>
                <v:fill/>
              </v:shape>
              <v:shape style="position:absolute;left:5590;top:11297;width:726;height:170" coordorigin="5590,11297" coordsize="726,170" path="m6031,11325l5984,11325,5991,11327,6001,11337,6004,11343,6004,11353,6004,11353,6005,11354,6036,11354,6037,11353,6037,11340,6035,11330,6031,11325e" filled="t" fillcolor="#FFFFFF" stroked="f">
                <v:path arrowok="t"/>
                <v:fill/>
              </v:shape>
              <v:shape style="position:absolute;left:5590;top:11297;width:726;height:170" coordorigin="5590,11297" coordsize="726,170" path="m6095,11297l6063,11297,6062,11299,6062,11464,6063,11465,6177,11465,6178,11464,6178,11438,6177,11436,6096,11436,6096,11436,6096,11299,6095,11297e" filled="t" fillcolor="#FFFFFF" stroked="f">
                <v:path arrowok="t"/>
                <v:fill/>
              </v:shape>
              <v:shape style="position:absolute;left:5590;top:11297;width:726;height:170" coordorigin="5590,11297" coordsize="726,170" path="m6315,11297l6201,11297,6199,11299,6199,11464,6201,11465,6315,11465,6316,11464,6316,11438,6315,11436,6234,11436,6233,11436,6233,11396,6234,11395,6288,11395,6289,11394,6289,11367,6288,11366,6234,11366,6233,11366,6233,11327,6234,11326,6315,11326,6316,11325,6316,11299,6315,11297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0.714203pt;margin-top:416.130768pt;width:143.842pt;height:163.538100pt;mso-position-horizontal-relative:page;mso-position-vertical-relative:page;z-index:-864" coordorigin="7614,8323" coordsize="2877,3271">
            <v:shape style="position:absolute;left:7624;top:8323;width:2857;height:2857" type="#_x0000_t75">
              <v:imagedata r:id="rId57" o:title=""/>
            </v:shape>
            <v:group style="position:absolute;left:7624;top:11179;width:2857;height:404" coordorigin="7624,11179" coordsize="2857,404">
              <v:shape style="position:absolute;left:7624;top:11179;width:2857;height:404" coordorigin="7624,11179" coordsize="2857,404" path="m7624,11179l10481,11179,10481,11583,7624,11583,7624,11179e" filled="t" fillcolor="#00459C" stroked="f">
                <v:path arrowok="t"/>
                <v:fill/>
              </v:shape>
            </v:group>
            <v:group style="position:absolute;left:8819;top:11297;width:119;height:168" coordorigin="8819,11297" coordsize="119,168">
              <v:shape style="position:absolute;left:8819;top:11297;width:119;height:168" coordorigin="8819,11297" coordsize="119,168" path="m8900,11297l8820,11297,8819,11299,8819,11464,8820,11466,8851,11466,8853,11464,8853,11401,8853,11400,8899,11400,8908,11398,8925,11390,8931,11384,8937,11373,8853,11373,8853,11373,8853,11327,8853,11327,8938,11327,8932,11314,8925,11308,8909,11299,8900,11297e" filled="t" fillcolor="#FFFFFF" stroked="f">
                <v:path arrowok="t"/>
                <v:fill/>
              </v:shape>
            </v:group>
            <v:group style="position:absolute;left:8892;top:11327;width:51;height:47" coordorigin="8892,11327" coordsize="51,47">
              <v:shape style="position:absolute;left:8892;top:11327;width:51;height:47" coordorigin="8892,11327" coordsize="51,47" path="m8938,11327l8892,11327,8898,11329,8907,11337,8909,11343,8909,11357,8907,11363,8898,11371,8892,11373,8937,11373,8940,11368,8943,11359,8943,11339,8940,11330,8938,11327e" filled="t" fillcolor="#FFFFFF" stroked="f">
                <v:path arrowok="t"/>
                <v:fill/>
              </v:shape>
            </v:group>
            <v:group style="position:absolute;left:8963;top:11298;width:34;height:168" coordorigin="8963,11298" coordsize="34,168">
              <v:shape style="position:absolute;left:8963;top:11298;width:34;height:168" coordorigin="8963,11298" coordsize="34,168" path="m8996,11298l8965,11298,8963,11299,8963,11464,8965,11466,8996,11466,8997,11464,8997,11299,8996,11298e" filled="t" fillcolor="#FFFFFF" stroked="f">
                <v:path arrowok="t"/>
                <v:fill/>
              </v:shape>
            </v:group>
            <v:group style="position:absolute;left:9025;top:11297;width:119;height:168" coordorigin="9025,11297" coordsize="119,168">
              <v:shape style="position:absolute;left:9025;top:11297;width:119;height:168" coordorigin="9025,11297" coordsize="119,168" path="m9106,11297l9027,11297,9025,11299,9025,11464,9027,11466,9058,11466,9059,11464,9059,11401,9060,11400,9105,11400,9115,11398,9131,11390,9138,11384,9144,11373,9060,11373,9059,11373,9059,11327,9060,11327,9145,11327,9138,11314,9132,11308,9116,11299,9106,11297e" filled="t" fillcolor="#FFFFFF" stroked="f">
                <v:path arrowok="t"/>
                <v:fill/>
              </v:shape>
            </v:group>
            <v:group style="position:absolute;left:9098;top:11327;width:51;height:47" coordorigin="9098,11327" coordsize="51,47">
              <v:shape style="position:absolute;left:9098;top:11327;width:51;height:47" coordorigin="9098,11327" coordsize="51,47" path="m9145,11327l9098,11327,9104,11329,9113,11337,9115,11343,9115,11357,9113,11363,9104,11371,9098,11373,9144,11373,9147,11368,9149,11359,9149,11339,9147,11330,9145,11327e" filled="t" fillcolor="#FFFFFF" stroked="f">
                <v:path arrowok="t"/>
                <v:fill/>
              </v:shape>
            </v:group>
            <v:group style="position:absolute;left:9170;top:11298;width:117;height:168" coordorigin="9170,11298" coordsize="117,168">
              <v:shape style="position:absolute;left:9170;top:11298;width:117;height:168" coordorigin="9170,11298" coordsize="117,168" path="m9285,11298l9171,11298,9170,11299,9170,11464,9171,11466,9285,11466,9286,11464,9286,11438,9285,11436,9204,11436,9204,11436,9204,11396,9204,11395,9258,11395,9259,11394,9259,11368,9258,11366,9204,11366,9204,11366,9204,11327,9204,11327,9285,11327,9286,11325,9286,11299,9285,1129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5.716904pt;margin-top:587.123108pt;width:143.842pt;height:163.390970pt;mso-position-horizontal-relative:page;mso-position-vertical-relative:page;z-index:-863" coordorigin="4514,11742" coordsize="2877,3268">
            <v:shape style="position:absolute;left:4524;top:11742;width:2857;height:2851" type="#_x0000_t75">
              <v:imagedata r:id="rId58" o:title=""/>
            </v:shape>
            <v:group style="position:absolute;left:4524;top:14596;width:2857;height:404" coordorigin="4524,14596" coordsize="2857,404">
              <v:shape style="position:absolute;left:4524;top:14596;width:2857;height:404" coordorigin="4524,14596" coordsize="2857,404" path="m4524,14596l7381,14596,7381,15000,4524,15000,4524,14596e" filled="t" fillcolor="#00459C" stroked="f">
                <v:path arrowok="t"/>
                <v:fill/>
              </v:shape>
            </v:group>
            <v:group style="position:absolute;left:5357;top:14712;width:1191;height:172" coordorigin="5357,14712" coordsize="1191,172">
              <v:shape style="position:absolute;left:5357;top:14712;width:1191;height:172" coordorigin="5357,14712" coordsize="1191,172" path="m5391,14714l5359,14714,5357,14715,5357,14718,5358,14719,5400,14879,5400,14881,5402,14882,5431,14882,5433,14881,5433,14879,5447,14815,5416,14815,5416,14814,5393,14718,5392,14716,5391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489,14776l5457,14776,5457,14776,5482,14879,5482,14881,5484,14882,5515,14882,5517,14881,5517,14879,5533,14815,5499,14815,5499,14814,5489,14776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473,14714l5441,14714,5440,14716,5439,14719,5417,14814,5417,14815,5447,14815,5456,14776,5456,14776,5489,14776,5475,14718,5475,14716,5473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554,14714l5524,14714,5522,14716,5522,14719,5500,14814,5500,14815,5533,14815,5556,14718,5556,14717,5555,14715,5554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607,14714l5576,14714,5575,14716,5575,14881,5576,14882,5607,14882,5609,14881,5609,14716,5607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720,14714l5639,14714,5638,14715,5638,14881,5639,14882,5670,14882,5672,14881,5672,14813,5672,14813,5730,14813,5729,14811,5729,14811,5729,14811,5729,14810,5730,14810,5740,14806,5747,14801,5757,14787,5672,14787,5672,14786,5672,14744,5672,14743,5757,14743,5750,14731,5744,14725,5729,14716,5720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730,14813l5696,14813,5696,14813,5697,14814,5726,14879,5727,14881,5729,14882,5759,14882,5760,14882,5762,14881,5762,14880,5762,14879,5762,14878,5761,14878,5730,14813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757,14743l5711,14743,5717,14745,5725,14754,5727,14759,5727,14772,5725,14777,5717,14785,5711,14787,5757,14787,5758,14785,5761,14776,5761,14755,5759,14746,5757,14743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5901,14714l5787,14714,5785,14716,5785,14881,5787,14882,5901,14882,5902,14881,5902,14855,5901,14853,5820,14853,5819,14853,5819,14812,5820,14812,5874,14812,5875,14811,5875,14784,5874,14783,5820,14783,5819,14782,5819,14744,5820,14743,5901,14743,5902,14742,5902,14716,5901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006,14714l5975,14714,5974,14716,5974,14881,5975,14882,6006,14882,6008,14881,6008,14774,6008,14773,6009,14773,6043,14773,6008,14717,6007,14715,6006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115,14773l6080,14773,6081,14773,6081,14774,6081,14881,6082,14882,6114,14882,6115,14881,6115,14773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043,14773l6009,14773,6009,14773,6009,14774,6033,14813,6034,14815,6036,14816,6052,14816,6054,14815,6055,14813,6079,14774,6044,14774,6043,14774,6043,14773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114,14714l6083,14714,6081,14715,6045,14773,6045,14774,6079,14774,6080,14773,6080,14773,6115,14773,6115,14716,6114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258,14714l6144,14714,6143,14716,6143,14881,6144,14882,6258,14882,6259,14881,6259,14855,6258,14853,6177,14853,6177,14853,6177,14812,6177,14812,6231,14812,6232,14811,6232,14784,6231,14783,6177,14783,6177,14782,6177,14744,6177,14743,6258,14743,6259,14742,6259,14716,6258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309,14826l6279,14826,6277,14827,6316,14882,6327,14884,6352,14884,6363,14882,6381,14874,6389,14869,6398,14855,6333,14855,6325,14853,6314,14844,6311,14839,6311,14827,6309,14826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349,14712l6326,14712,6316,14714,6298,14722,6291,14728,6281,14742,6279,14750,6279,14770,6332,14812,6342,14815,6367,14833,6367,14842,6365,14846,6357,14853,6351,14855,6398,14855,6399,14854,6401,14845,6401,14825,6349,14786,6339,14782,6331,14779,6322,14775,6318,14772,6313,14767,6312,14763,6312,14754,6314,14749,6322,14743,6328,14741,6395,14741,6387,14729,6379,14723,6360,14715,6349,14712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395,14741l6346,14741,6353,14744,6364,14753,6367,14759,6367,14770,6368,14770,6399,14770,6400,14769,6400,14753,6398,14745,6395,14741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457,14714l6426,14714,6425,14716,6425,14881,6426,14882,6457,14882,6459,14881,6459,14812,6459,14812,6548,14812,6548,14783,6459,14783,6459,14782,6459,14716,6457,14714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548,14812l6514,14812,6514,14812,6514,14881,6516,14882,6547,14882,6548,14881,6548,14812e" filled="t" fillcolor="#FFFFFF" stroked="f">
                <v:path arrowok="t"/>
                <v:fill/>
              </v:shape>
              <v:shape style="position:absolute;left:5357;top:14712;width:1191;height:172" coordorigin="5357,14712" coordsize="1191,172" path="m6547,14714l6516,14714,6514,14716,6514,14782,6514,14783,6548,14783,6548,14716,6547,14714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0.714203pt;margin-top:587.123779pt;width:143.842pt;height:163.3903pt;mso-position-horizontal-relative:page;mso-position-vertical-relative:page;z-index:-862" coordorigin="7614,11742" coordsize="2877,3268">
            <v:shape style="position:absolute;left:7624;top:11742;width:2857;height:2854" type="#_x0000_t75">
              <v:imagedata r:id="rId59" o:title=""/>
            </v:shape>
            <v:group style="position:absolute;left:7624;top:14596;width:2857;height:404" coordorigin="7624,14596" coordsize="2857,404">
              <v:shape style="position:absolute;left:7624;top:14596;width:2857;height:404" coordorigin="7624,14596" coordsize="2857,404" path="m7624,14596l10481,14596,10481,15000,7624,15000,7624,14596e" filled="t" fillcolor="#00459C" stroked="f">
                <v:path arrowok="t"/>
                <v:fill/>
              </v:shape>
            </v:group>
            <v:group style="position:absolute;left:8398;top:14712;width:1318;height:172" coordorigin="8398,14712" coordsize="1318,172">
              <v:shape style="position:absolute;left:8398;top:14712;width:1318;height:172" coordorigin="8398,14712" coordsize="1318,172" path="m8430,14826l8400,14826,8398,14827,8437,14882,8448,14884,8473,14884,8484,14882,8502,14874,8510,14869,8519,14855,8454,14855,8446,14853,8435,14844,8432,14839,8432,14827,8430,14826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470,14712l8447,14712,8437,14714,8419,14722,8412,14728,8402,14742,8400,14750,8400,14770,8453,14812,8463,14815,8488,14833,8488,14842,8486,14846,8478,14853,8472,14855,8519,14855,8520,14854,8522,14845,8522,14825,8470,14786,8460,14782,8452,14779,8443,14775,8439,14772,8434,14767,8433,14763,8433,14754,8435,14749,8443,14743,8449,14741,8516,14741,8508,14729,8500,14723,8481,14715,8470,14712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516,14741l8467,14741,8474,14744,8485,14753,8488,14759,8488,14770,8489,14770,8520,14770,8521,14769,8521,14753,8519,14745,8516,14741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626,14714l8546,14714,8545,14715,8545,14881,8546,14882,8577,14882,8579,14881,8579,14818,8579,14817,8625,14817,8634,14815,8651,14806,8657,14800,8663,14790,8579,14790,8579,14789,8579,14744,8579,14743,8664,14743,8657,14731,8651,14725,8635,14716,8626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664,14743l8618,14743,8624,14746,8633,14754,8635,14760,8635,14774,8633,14779,8624,14788,8618,14790,8663,14790,8666,14785,8668,14776,8668,14756,8666,14747,8664,14743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722,14714l8691,14714,8689,14716,8689,14881,8691,14882,8722,14882,8723,14881,8723,14716,8722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834,14714l8754,14714,8752,14715,8753,14881,8754,14882,8785,14882,8786,14881,8786,14813,8787,14813,8844,14813,8844,14811,8843,14811,8843,14811,8844,14810,8844,14810,8854,14806,8862,14801,8871,14787,8787,14787,8786,14786,8786,14744,8787,14743,8872,14743,8865,14731,8859,14725,8843,14716,8834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844,14813l8810,14813,8811,14813,8811,14814,8841,14879,8842,14881,8843,14882,8874,14882,8875,14882,8876,14881,8876,14880,8876,14879,8876,14878,8875,14878,8844,14813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872,14743l8826,14743,8831,14745,8840,14754,8842,14759,8842,14772,8840,14777,8831,14785,8826,14787,8871,14787,8873,14785,8875,14776,8875,14755,8873,14746,8872,14743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8989,14714l8949,14714,8948,14715,8947,14718,8896,14878,8896,14879,8895,14880,8897,14882,8898,14882,8929,14882,8931,14881,8932,14879,8938,14857,8939,14856,8939,14855,9035,14855,9027,14829,8947,14829,8947,14829,8947,14828,8968,14754,8968,14754,8969,14753,9003,14753,8991,14718,8991,14715,8989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035,14855l8999,14855,9000,14856,9000,14857,9007,14879,9008,14881,9009,14882,9040,14882,9041,14882,9042,14881,9043,14880,9043,14879,9035,14855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003,14753l8970,14753,8970,14754,8970,14754,8992,14828,8992,14829,8991,14829,9027,14829,9003,14753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097,14714l9066,14714,9064,14716,9064,14881,9066,14882,9179,14882,9181,14881,9181,14855,9179,14853,9099,14853,9098,14853,9098,14716,9097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330,14714l9250,14714,9248,14715,9248,14881,9250,14882,9281,14882,9282,14881,9282,14818,9283,14817,9328,14817,9338,14815,9354,14806,9361,14800,9367,14790,9283,14790,9282,14789,9282,14744,9283,14743,9368,14743,9361,14731,9355,14725,9339,14716,9330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368,14743l9321,14743,9327,14746,9336,14754,9338,14760,9338,14774,9336,14779,9327,14788,9321,14790,9367,14790,9370,14785,9372,14776,9372,14756,9370,14747,9368,14743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425,14714l9394,14714,9393,14716,9393,14881,9394,14882,9425,14882,9427,14881,9427,14716,9425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536,14714l9456,14714,9455,14715,9455,14881,9456,14882,9487,14882,9489,14881,9489,14818,9489,14817,9535,14817,9544,14815,9561,14806,9567,14800,9573,14790,9489,14790,9489,14789,9489,14744,9489,14743,9574,14743,9567,14731,9561,14725,9545,14716,9536,14714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574,14743l9528,14743,9534,14746,9543,14754,9545,14760,9545,14774,9543,14779,9534,14788,9528,14790,9573,14790,9576,14785,9578,14776,9578,14756,9576,14747,9574,14743e" filled="t" fillcolor="#FFFFFF" stroked="f">
                <v:path arrowok="t"/>
                <v:fill/>
              </v:shape>
              <v:shape style="position:absolute;left:8398;top:14712;width:1318;height:172" coordorigin="8398,14712" coordsize="1318,172" path="m9715,14714l9601,14714,9599,14716,9599,14881,9601,14882,9715,14882,9716,14881,9716,14855,9715,14853,9634,14853,9633,14853,9633,14812,9634,14812,9687,14812,9689,14811,9689,14784,9687,14783,9634,14783,9633,14782,9633,14744,9634,14743,9715,14743,9716,14742,9716,14716,9715,14714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0" w:after="0" w:line="240" w:lineRule="auto"/>
        <w:ind w:left="1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738607pt;height:33.75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5.507986pt;height:73.5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280" w:left="1300" w:right="126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0pt;margin-top:0pt;width:595.275574pt;height:278.682771pt;mso-position-horizontal-relative:page;mso-position-vertical-relative:page;z-index:-861" coordorigin="0,0" coordsize="11906,5574">
            <v:shape style="position:absolute;left:0;top:0;width:11906;height:5574" type="#_x0000_t75">
              <v:imagedata r:id="rId63" o:title=""/>
            </v:shape>
            <v:shape style="position:absolute;left:1413;top:3172;width:3112;height:1774" type="#_x0000_t75">
              <v:imagedata r:id="rId64" o:title=""/>
            </v:shape>
            <w10:wrap type="none"/>
          </v:group>
        </w:pict>
      </w:r>
      <w:r>
        <w:rPr/>
        <w:pict>
          <v:group style="position:absolute;margin-left:75.811996pt;margin-top:356.570068pt;width:67.377pt;height:.1pt;mso-position-horizontal-relative:page;mso-position-vertical-relative:page;z-index:-860" coordorigin="1516,7131" coordsize="1348,2">
            <v:shape style="position:absolute;left:1516;top:7131;width:1348;height:2" coordorigin="1516,7131" coordsize="1348,0" path="m1516,7131l2864,7131e" filled="f" stroked="t" strokeweight="3.006pt" strokecolor="#00459C">
              <v:path arrowok="t"/>
            </v:shape>
          </v:group>
          <w10:wrap type="none"/>
        </w:pict>
      </w:r>
      <w:r>
        <w:rPr/>
        <w:pict>
          <v:shape style="position:absolute;margin-left:193.952805pt;margin-top:683.836975pt;width:99.502611pt;height:8.415pt;mso-position-horizontal-relative:page;mso-position-vertical-relative:page;z-index:-859" type="#_x0000_t75">
            <v:imagedata r:id="rId65" o:title=""/>
          </v:shape>
        </w:pict>
      </w:r>
      <w:r>
        <w:rPr/>
        <w:pict>
          <v:shape style="position:absolute;margin-left:313.703796pt;margin-top:683.836853pt;width:91.478773pt;height:8.415pt;mso-position-horizontal-relative:page;mso-position-vertical-relative:page;z-index:-858" type="#_x0000_t75">
            <v:imagedata r:id="rId66" o:title=""/>
          </v:shape>
        </w:pict>
      </w:r>
      <w:r>
        <w:rPr/>
        <w:pict>
          <v:shape style="position:absolute;margin-left:442.441711pt;margin-top:683.836975pt;width:65.429383pt;height:8.415pt;mso-position-horizontal-relative:page;mso-position-vertical-relative:page;z-index:-857" type="#_x0000_t75">
            <v:imagedata r:id="rId67" o:title=""/>
          </v:shape>
        </w:pict>
      </w:r>
      <w:r>
        <w:rPr/>
        <w:pict>
          <v:group style="position:absolute;margin-left:71.217003pt;margin-top:597.520752pt;width:460.431pt;height:74.828pt;mso-position-horizontal-relative:page;mso-position-vertical-relative:page;z-index:-856" coordorigin="1424,11950" coordsize="9209,1497">
            <v:shape style="position:absolute;left:3739;top:11950;width:2264;height:1497" type="#_x0000_t75">
              <v:imagedata r:id="rId68" o:title=""/>
            </v:shape>
            <v:shape style="position:absolute;left:1424;top:11950;width:2264;height:1497" type="#_x0000_t75">
              <v:imagedata r:id="rId69" o:title=""/>
            </v:shape>
            <v:shape style="position:absolute;left:6054;top:11950;width:2264;height:1497" type="#_x0000_t75">
              <v:imagedata r:id="rId70" o:title=""/>
            </v:shape>
            <v:shape style="position:absolute;left:8369;top:11950;width:2264;height:1497" type="#_x0000_t75">
              <v:imagedata r:id="rId71" o:title=""/>
            </v:shape>
            <w10:wrap type="none"/>
          </v:group>
        </w:pict>
      </w:r>
      <w:r>
        <w:rPr/>
        <w:pict>
          <v:shape style="position:absolute;margin-left:203.319107pt;margin-top:702.849365pt;width:79.350539pt;height:34.545pt;mso-position-horizontal-relative:page;mso-position-vertical-relative:page;z-index:-855" type="#_x0000_t75">
            <v:imagedata r:id="rId72" o:title=""/>
          </v:shape>
        </w:pict>
      </w:r>
      <w:r>
        <w:rPr/>
        <w:pict>
          <v:shape style="position:absolute;margin-left:310.074646pt;margin-top:702.849365pt;width:96.907542pt;height:34.545pt;mso-position-horizontal-relative:page;mso-position-vertical-relative:page;z-index:-854" type="#_x0000_t75">
            <v:imagedata r:id="rId73" o:title=""/>
          </v:shape>
        </w:pict>
      </w:r>
      <w:r>
        <w:rPr/>
        <w:pict>
          <v:shape style="position:absolute;margin-left:427.642853pt;margin-top:702.849365pt;width:94.80516pt;height:33.75pt;mso-position-horizontal-relative:page;mso-position-vertical-relative:page;z-index:-853" type="#_x0000_t75">
            <v:imagedata r:id="rId74" o:title=""/>
          </v:shape>
        </w:pict>
      </w:r>
      <w:r>
        <w:rPr/>
        <w:pict>
          <v:group style="position:absolute;margin-left:141.125397pt;margin-top:547.412292pt;width:36.775pt;height:.1pt;mso-position-horizontal-relative:page;mso-position-vertical-relative:page;z-index:-852" coordorigin="2823,10948" coordsize="736,2">
            <v:shape style="position:absolute;left:2823;top:10948;width:736;height:2" coordorigin="2823,10948" coordsize="736,0" path="m2823,10948l3558,10948e" filled="f" stroked="t" strokeweight="3.006pt" strokecolor="#00459C">
              <v:path arrowok="t"/>
            </v:shape>
          </v:group>
          <w10:wrap type="none"/>
        </w:pict>
      </w:r>
      <w:r>
        <w:rPr/>
        <w:pict>
          <v:group style="position:absolute;margin-left:417.376312pt;margin-top:547.412292pt;width:36.775pt;height:.1pt;mso-position-horizontal-relative:page;mso-position-vertical-relative:page;z-index:-851" coordorigin="8348,10948" coordsize="735,2">
            <v:shape style="position:absolute;left:8348;top:10948;width:735;height:2" coordorigin="8348,10948" coordsize="735,0" path="m8348,10948l9083,10948e" filled="f" stroked="t" strokeweight="3.006pt" strokecolor="#00459C">
              <v:path arrowok="t"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0.193346pt;height:27.375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4.493651pt;height:33.375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8.834711pt;height:33.75pt;mso-position-horizontal-relative:char;mso-position-vertical-relative:line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0.146858pt;height:48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3.800134pt;height:15.75pt;mso-position-horizontal-relative:char;mso-position-vertical-relative:line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8.480234pt;height:10.125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5.773517pt;height:10.3275pt;mso-position-horizontal-relative:char;mso-position-vertical-relative:line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6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9.289761pt;height:34.545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1779" w:header="0" w:top="1560" w:bottom="1960" w:left="0" w:right="0"/>
          <w:footerReference w:type="odd" r:id="rId62"/>
          <w:pgSz w:w="11920" w:h="16840"/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0pt;margin-top:742.955872pt;width:595.275574pt;height:98.9339pt;mso-position-horizontal-relative:page;mso-position-vertical-relative:page;z-index:-850" coordorigin="0,14859" coordsize="11906,1979">
            <v:group style="position:absolute;left:0;top:15019;width:1969;height:1819" coordorigin="0,15019" coordsize="1969,1819">
              <v:shape style="position:absolute;left:0;top:15019;width:1969;height:1819" coordorigin="0,15019" coordsize="1969,1819" path="m0,15019l0,16838,1969,16838,0,15019e" filled="t" fillcolor="#008BCE" stroked="f">
                <v:path arrowok="t"/>
                <v:fill/>
              </v:shape>
            </v:group>
            <v:group style="position:absolute;left:0;top:15834;width:1086;height:1004" coordorigin="0,15834" coordsize="1086,1004">
              <v:shape style="position:absolute;left:0;top:15834;width:1086;height:1004" coordorigin="0,15834" coordsize="1086,1004" path="m0,15834l0,16838,1086,16838,0,15834e" filled="t" fillcolor="#00459C" stroked="f">
                <v:path arrowok="t"/>
                <v:fill/>
              </v:shape>
            </v:group>
            <v:group style="position:absolute;left:0;top:14869;width:2131;height:1969" coordorigin="0,14869" coordsize="2131,1969">
              <v:shape style="position:absolute;left:0;top:14869;width:2131;height:1969" coordorigin="0,14869" coordsize="2131,1969" path="m0,14869l0,15019,1969,16838,2131,16838,0,14869e" filled="t" fillcolor="#C9C9CA" stroked="f">
                <v:path arrowok="t"/>
                <v:fill/>
              </v:shape>
            </v:group>
            <v:group style="position:absolute;left:925;top:15874;width:10980;height:964" coordorigin="925,15874" coordsize="10980,964">
              <v:shape style="position:absolute;left:925;top:15874;width:10980;height:964" coordorigin="925,15874" coordsize="10980,964" path="m1356,15874l925,15874,1969,16838,11906,16838,11906,16423,1941,16423,1356,15874e" filled="t" fillcolor="#3E3A39" stroked="f">
                <v:path arrowok="t"/>
                <v:fill/>
              </v:shape>
              <v:shape style="position:absolute;left:6127;top:16552;width:3041;height:165" type="#_x0000_t75">
                <v:imagedata r:id="rId84" o:title=""/>
              </v:shape>
            </v:group>
            <v:group style="position:absolute;left:9809;top:15947;width:672;height:891" coordorigin="9809,15947" coordsize="672,891">
              <v:shape style="position:absolute;left:9809;top:15947;width:672;height:891" coordorigin="9809,15947" coordsize="672,891" path="m10481,15947l9809,15947,9809,16838,10481,16838,10481,15947e" filled="t" fillcolor="#00459C" stroked="f">
                <v:path arrowok="t"/>
                <v:fill/>
              </v:shape>
            </v:group>
            <v:group style="position:absolute;left:10103;top:16224;width:191;height:339" coordorigin="10103,16224" coordsize="191,339">
              <v:shape style="position:absolute;left:10103;top:16224;width:191;height:339" coordorigin="10103,16224" coordsize="191,339" path="m10136,16474l10108,16474,10106,16475,10104,16477,10103,16478,10104,16482,10143,16548,10202,16563,10223,16561,10241,16555,10259,16545,10270,16534,10183,16534,10171,16530,10150,16513,10144,16502,10140,16489,10139,16485,10138,16482,10138,16478,10138,16476,10136,16474e" filled="t" fillcolor="#FFFFFF" stroked="f">
                <v:path arrowok="t"/>
                <v:fill/>
              </v:shape>
              <v:shape style="position:absolute;left:10103;top:16224;width:191;height:339" coordorigin="10103,16224" coordsize="191,339" path="m10272,16380l10185,16380,10200,16380,10221,16383,10238,16392,10249,16399,10255,16411,10257,16425,10259,16436,10260,16446,10260,16468,10219,16531,10198,16534,10270,16534,10293,16477,10294,16453,10293,16433,10290,16413,10287,16403,10279,16388,10272,16380e" filled="t" fillcolor="#FFFFFF" stroked="f">
                <v:path arrowok="t"/>
                <v:fill/>
              </v:shape>
              <v:shape style="position:absolute;left:10103;top:16224;width:191;height:339" coordorigin="10103,16224" coordsize="191,339" path="m10279,16224l10105,16224,10103,16226,10103,16416,10105,16418,10137,16418,10139,16416,10140,16413,10144,16403,10151,16395,10173,16383,10185,16380,10272,16380,10265,16373,10139,16373,10137,16373,10137,16372,10137,16350,10137,16255,10138,16254,10279,16254,10281,16252,10281,16226,10279,16224e" filled="t" fillcolor="#FFFFFF" stroked="f">
                <v:path arrowok="t"/>
                <v:fill/>
              </v:shape>
              <v:shape style="position:absolute;left:10103;top:16224;width:191;height:339" coordorigin="10103,16224" coordsize="191,339" path="m10202,16350l10190,16350,10179,16352,10157,16360,10148,16365,10140,16372,10139,16373,10139,16373,10265,16373,10265,16373,10243,16357,10224,16352,10202,16350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1.2174pt;margin-top:130.869873pt;width:67.377pt;height:.1pt;mso-position-horizontal-relative:page;mso-position-vertical-relative:page;z-index:-849" coordorigin="1424,2617" coordsize="1348,2">
            <v:shape style="position:absolute;left:1424;top:2617;width:1348;height:2" coordorigin="1424,2617" coordsize="1348,0" path="m1424,2617l2772,2617e" filled="f" stroked="t" strokeweight="3.006pt" strokecolor="#00459C">
              <v:path arrowok="t"/>
            </v:shape>
          </v:group>
          <w10:wrap type="none"/>
        </w:pict>
      </w:r>
      <w:r>
        <w:rPr/>
        <w:pict>
          <v:group style="position:absolute;margin-left:70.718803pt;margin-top:234.127777pt;width:143.842pt;height:163.5384pt;mso-position-horizontal-relative:page;mso-position-vertical-relative:page;z-index:-848" coordorigin="1414,4683" coordsize="2877,3271">
            <v:group style="position:absolute;left:1424;top:7539;width:2857;height:404" coordorigin="1424,7539" coordsize="2857,404">
              <v:shape style="position:absolute;left:1424;top:7539;width:2857;height:404" coordorigin="1424,7539" coordsize="2857,404" path="m1424,7539l4281,7539,4281,7943,1424,7943,1424,7539e" filled="t" fillcolor="#00459C" stroked="f">
                <v:path arrowok="t"/>
                <v:fill/>
              </v:shape>
            </v:group>
            <v:group style="position:absolute;left:1828;top:7655;width:2047;height:173" coordorigin="1828,7655" coordsize="2047,173">
              <v:shape style="position:absolute;left:1828;top:7655;width:2047;height:173" coordorigin="1828,7655" coordsize="2047,173" path="m1891,7657l1829,7657,1828,7659,1828,7824,1829,7825,1900,7825,1947,7796,1862,7796,1862,7796,1862,7754,1862,7754,1944,7754,1943,7753,1928,7739,1927,7739,1927,7739,1927,7738,1927,7738,1928,7738,1937,7731,1939,7726,1862,7726,1862,7726,1862,7687,1862,7686,1945,7686,1936,7671,1918,7661,1891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1944,7754l1900,7754,1906,7756,1914,7763,1916,7768,1916,7782,1914,7787,1906,7794,1900,7796,1947,7796,1950,7772,1944,7754e" filled="t" fillcolor="#FFFFFF" stroked="f">
                <v:path arrowok="t"/>
                <v:fill/>
              </v:shape>
              <v:shape style="position:absolute;left:1828;top:7655;width:2047;height:173" coordorigin="1828,7655" coordsize="2047,173" path="m1945,7686l1899,7686,1904,7688,1913,7695,1915,7700,1915,7713,1913,7717,1904,7724,1899,7726,1939,7726,1945,7716,1946,7688,1945,7686e" filled="t" fillcolor="#FFFFFF" stroked="f">
                <v:path arrowok="t"/>
                <v:fill/>
              </v:shape>
              <v:shape style="position:absolute;left:1828;top:7655;width:2047;height:173" coordorigin="1828,7655" coordsize="2047,173" path="m2008,7657l1977,7657,1975,7659,1975,7781,1978,7791,1988,7809,1996,7815,2014,7825,2025,7827,2050,7827,2061,7825,2080,7815,2087,7809,2093,7798,2029,7798,2022,7796,2012,7785,2009,7778,2009,7659,2008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098,7657l2067,7657,2066,7659,2066,7778,2063,7785,2053,7796,2046,7798,2093,7798,2097,7791,2100,7781,2100,7659,2098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160,7657l2129,7657,2128,7659,2128,7824,2129,7825,2160,7825,2161,7824,2161,7659,2160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223,7657l2192,7657,2191,7659,2191,7824,2192,7825,2306,7825,2307,7824,2307,7798,2306,7796,2225,7796,2225,7796,2225,7659,2223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403,7657l2329,7657,2328,7659,2328,7824,2329,7825,2403,7825,2413,7823,2432,7815,2439,7809,2447,7796,2362,7796,2362,7796,2362,7687,2362,7686,2447,7686,2439,7674,2432,7668,2413,7659,2403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447,7686l2400,7686,2406,7689,2415,7699,2417,7705,2417,7777,2415,7784,2405,7794,2399,7796,2447,7796,2448,7793,2451,7785,2451,7698,2448,7689,2447,7686e" filled="t" fillcolor="#FFFFFF" stroked="f">
                <v:path arrowok="t"/>
                <v:fill/>
              </v:shape>
              <v:shape style="position:absolute;left:1828;top:7655;width:2047;height:173" coordorigin="1828,7655" coordsize="2047,173" path="m2509,7657l2478,7657,2476,7659,2476,7824,2478,7825,2509,7825,2510,7824,2510,7659,2509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570,7657l2541,7657,2539,7659,2539,7824,2541,7825,2572,7825,2573,7824,2573,7760,2573,7721,2574,7721,2610,7721,2573,7660,2572,7658,2570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610,7721l2574,7721,2574,7721,2575,7722,2635,7822,2636,7824,2638,7825,2667,7825,2668,7824,2668,7761,2634,7761,2633,7760,2633,7760,2610,7721e" filled="t" fillcolor="#FFFFFF" stroked="f">
                <v:path arrowok="t"/>
                <v:fill/>
              </v:shape>
              <v:shape style="position:absolute;left:1828;top:7655;width:2047;height:173" coordorigin="1828,7655" coordsize="2047,173" path="m2667,7657l2636,7657,2635,7659,2635,7760,2634,7761,2668,7761,2668,7659,2667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2769,7655l2744,7655,2733,7658,2714,7668,2707,7675,2697,7692,2694,7703,2694,7780,2744,7827,2769,7827,2780,7825,2798,7815,2806,7809,2811,7798,2749,7798,2742,7796,2731,7785,2728,7778,2728,7705,2730,7698,2741,7687,2748,7684,2812,7684,2805,7674,2798,7667,2779,7658,2769,7655e" filled="t" fillcolor="#FFFFFF" stroked="f">
                <v:path arrowok="t"/>
                <v:fill/>
              </v:shape>
              <v:shape style="position:absolute;left:1828;top:7655;width:2047;height:173" coordorigin="1828,7655" coordsize="2047,173" path="m2817,7733l2755,7733,2754,7735,2754,7760,2755,7761,2785,7761,2785,7762,2785,7781,2783,7787,2773,7796,2766,7798,2811,7798,2816,7791,2818,7780,2818,7735,2817,7733e" filled="t" fillcolor="#FFFFFF" stroked="f">
                <v:path arrowok="t"/>
                <v:fill/>
              </v:shape>
              <v:shape style="position:absolute;left:1828;top:7655;width:2047;height:173" coordorigin="1828,7655" coordsize="2047,173" path="m2812,7684l2765,7684,2772,7687,2782,7697,2785,7703,2785,7713,2785,7713,2786,7714,2787,7714,2817,7714,2818,7713,2818,7700,2816,7690,2812,7684e" filled="t" fillcolor="#FFFFFF" stroked="f">
                <v:path arrowok="t"/>
                <v:fill/>
              </v:shape>
              <v:shape style="position:absolute;left:1828;top:7655;width:2047;height:173" coordorigin="1828,7655" coordsize="2047,173" path="m2971,7657l2891,7657,2890,7658,2890,7824,2891,7825,2922,7825,2924,7824,2924,7761,2924,7760,2970,7760,2979,7758,2996,7749,3002,7744,3008,7733,2924,7733,2924,7732,2924,7687,2924,7686,3009,7686,3002,7674,2996,7668,2980,7659,2971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3009,7686l2963,7686,2969,7689,2978,7697,2980,7703,2980,7717,2978,7722,2969,7731,2963,7733,3008,7733,3011,7728,3013,7719,3013,7699,3011,7690,3009,7686e" filled="t" fillcolor="#FFFFFF" stroked="f">
                <v:path arrowok="t"/>
                <v:fill/>
              </v:shape>
              <v:shape style="position:absolute;left:1828;top:7655;width:2047;height:173" coordorigin="1828,7655" coordsize="2047,173" path="m3116,7657l3036,7657,3034,7658,3035,7824,3036,7825,3067,7825,3068,7824,3068,7756,3069,7756,3126,7756,3126,7754,3125,7754,3125,7754,3126,7753,3126,7753,3136,7749,3144,7744,3153,7730,3069,7730,3068,7729,3068,7687,3069,7686,3154,7686,3147,7674,3141,7668,3125,7659,3116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3126,7756l3092,7756,3093,7756,3093,7757,3123,7822,3124,7824,3125,7825,3156,7825,3157,7825,3158,7824,3158,7824,3158,7822,3158,7821,3157,7821,3126,7756e" filled="t" fillcolor="#FFFFFF" stroked="f">
                <v:path arrowok="t"/>
                <v:fill/>
              </v:shape>
              <v:shape style="position:absolute;left:1828;top:7655;width:2047;height:173" coordorigin="1828,7655" coordsize="2047,173" path="m3154,7686l3108,7686,3113,7688,3122,7697,3124,7702,3124,7715,3122,7720,3113,7728,3108,7730,3153,7730,3155,7728,3157,7719,3157,7698,3155,7689,3154,7686e" filled="t" fillcolor="#FFFFFF" stroked="f">
                <v:path arrowok="t"/>
                <v:fill/>
              </v:shape>
              <v:shape style="position:absolute;left:1828;top:7655;width:2047;height:173" coordorigin="1828,7655" coordsize="2047,173" path="m3254,7655l3229,7655,3218,7658,3199,7668,3192,7675,3181,7693,3178,7704,3178,7779,3218,7825,3229,7828,3254,7828,3265,7825,3284,7815,3292,7808,3297,7799,3233,7799,3226,7796,3215,7785,3212,7778,3212,7706,3215,7699,3226,7687,3233,7684,3297,7684,3292,7675,3284,7668,3265,7658,3254,7655e" filled="t" fillcolor="#FFFFFF" stroked="f">
                <v:path arrowok="t"/>
                <v:fill/>
              </v:shape>
              <v:shape style="position:absolute;left:1828;top:7655;width:2047;height:173" coordorigin="1828,7655" coordsize="2047,173" path="m3297,7684l3250,7684,3258,7687,3268,7699,3271,7706,3271,7778,3268,7785,3257,7796,3250,7799,3297,7799,3302,7790,3305,7779,3305,7704,3302,7693,3297,7684e" filled="t" fillcolor="#FFFFFF" stroked="f">
                <v:path arrowok="t"/>
                <v:fill/>
              </v:shape>
              <v:shape style="position:absolute;left:1828;top:7655;width:2047;height:173" coordorigin="1828,7655" coordsize="2047,173" path="m3353,7760l3322,7760,3321,7761,3321,7783,3323,7793,3333,7809,3341,7816,3359,7825,3370,7827,3394,7827,3405,7825,3423,7816,3430,7809,3437,7798,3373,7798,3367,7796,3357,7786,3355,7780,3355,7761,3353,7760e" filled="t" fillcolor="#FFFFFF" stroked="f">
                <v:path arrowok="t"/>
                <v:fill/>
              </v:shape>
              <v:shape style="position:absolute;left:1828;top:7655;width:2047;height:173" coordorigin="1828,7655" coordsize="2047,173" path="m3442,7657l3411,7657,3409,7659,3409,7780,3407,7786,3397,7796,3390,7798,3437,7798,3441,7793,3443,7783,3443,7659,3442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3588,7657l3474,7657,3472,7659,3472,7824,3474,7825,3588,7825,3589,7824,3589,7798,3588,7796,3507,7796,3506,7796,3506,7756,3507,7755,3561,7755,3562,7754,3562,7727,3561,7726,3507,7726,3506,7726,3506,7687,3507,7686,3588,7686,3589,7685,3589,7659,3588,7657e" filled="t" fillcolor="#FFFFFF" stroked="f">
                <v:path arrowok="t"/>
                <v:fill/>
              </v:shape>
              <v:shape style="position:absolute;left:1828;top:7655;width:2047;height:173" coordorigin="1828,7655" coordsize="2047,173" path="m3684,7655l3659,7655,3648,7658,3629,7667,3622,7674,3612,7692,3609,7702,3609,7780,3659,7827,3684,7827,3695,7825,3713,7816,3721,7809,3727,7798,3663,7798,3656,7796,3646,7785,3643,7779,3643,7704,3646,7697,3656,7687,3663,7684,3728,7684,3721,7673,3713,7667,3695,7658,3684,7655e" filled="t" fillcolor="#FFFFFF" stroked="f">
                <v:path arrowok="t"/>
                <v:fill/>
              </v:shape>
              <v:shape style="position:absolute;left:1828;top:7655;width:2047;height:173" coordorigin="1828,7655" coordsize="2047,173" path="m3703,7768l3702,7768,3700,7769,3700,7769,3700,7779,3697,7785,3687,7796,3680,7798,3727,7798,3731,7792,3734,7782,3734,7770,3732,7769,3730,7769,3704,7768,3703,7768e" filled="t" fillcolor="#FFFFFF" stroked="f">
                <v:path arrowok="t"/>
                <v:fill/>
              </v:shape>
              <v:shape style="position:absolute;left:1828;top:7655;width:2047;height:173" coordorigin="1828,7655" coordsize="2047,173" path="m3728,7684l3680,7684,3687,7687,3697,7697,3700,7704,3700,7715,3701,7715,3704,7715,3730,7714,3732,7713,3734,7712,3734,7700,3731,7690,3728,7684e" filled="t" fillcolor="#FFFFFF" stroked="f">
                <v:path arrowok="t"/>
                <v:fill/>
              </v:shape>
              <v:shape style="position:absolute;left:1828;top:7655;width:2047;height:173" coordorigin="1828,7655" coordsize="2047,173" path="m3829,7687l3794,7687,3794,7687,3794,7824,3796,7825,3827,7825,3828,7824,3828,7687,3829,7687e" filled="t" fillcolor="#FFFFFF" stroked="f">
                <v:path arrowok="t"/>
                <v:fill/>
              </v:shape>
              <v:shape style="position:absolute;left:1828;top:7655;width:2047;height:173" coordorigin="1828,7655" coordsize="2047,173" path="m3874,7657l3750,7657,3749,7659,3749,7685,3750,7687,3874,7687,3875,7685,3875,7659,3874,7657e" filled="t" fillcolor="#FFFFFF" stroked="f">
                <v:path arrowok="t"/>
                <v:fill/>
              </v:shape>
              <v:shape style="position:absolute;left:1424;top:4683;width:2857;height:2857" type="#_x0000_t75">
                <v:imagedata r:id="rId85" o:title=""/>
              </v:shape>
            </v:group>
            <w10:wrap type="none"/>
          </v:group>
        </w:pict>
      </w:r>
      <w:r>
        <w:rPr/>
        <w:pict>
          <v:group style="position:absolute;margin-left:225.716904pt;margin-top:234.127777pt;width:143.842pt;height:163.5384pt;mso-position-horizontal-relative:page;mso-position-vertical-relative:page;z-index:-847" coordorigin="4514,4683" coordsize="2877,3271">
            <v:group style="position:absolute;left:4524;top:7539;width:2857;height:404" coordorigin="4524,7539" coordsize="2857,404">
              <v:shape style="position:absolute;left:4524;top:7539;width:2857;height:404" coordorigin="4524,7539" coordsize="2857,404" path="m4524,7539l7381,7539,7381,7943,4524,7943,4524,7539e" filled="t" fillcolor="#00459C" stroked="f">
                <v:path arrowok="t"/>
                <v:fill/>
              </v:shape>
            </v:group>
            <v:group style="position:absolute;left:4990;top:7655;width:1932;height:172" coordorigin="4990,7655" coordsize="1932,172">
              <v:shape style="position:absolute;left:4990;top:7655;width:1932;height:172" coordorigin="4990,7655" coordsize="1932,172" path="m5022,7657l4991,7657,4990,7659,4990,7824,4991,7825,5022,7825,5023,7824,5023,7659,5022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5084,7657l5054,7657,5053,7659,5053,7824,5054,7825,5085,7825,5086,7824,5086,7760,5086,7721,5087,7721,5123,7721,5086,7660,5085,7658,5084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5123,7721l5087,7721,5087,7721,5088,7722,5148,7822,5149,7824,5151,7825,5180,7825,5181,7824,5181,7761,5147,7761,5147,7760,5146,7760,5123,7721e" filled="t" fillcolor="#FFFFFF" stroked="f">
                <v:path arrowok="t"/>
                <v:fill/>
              </v:shape>
              <v:shape style="position:absolute;left:4990;top:7655;width:1932;height:172" coordorigin="4990,7655" coordsize="1932,172" path="m5180,7657l5149,7657,5148,7659,5148,7760,5148,7760,5147,7761,5181,7761,5181,7659,5180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5324,7657l5210,7657,5209,7659,5209,7824,5210,7825,5242,7825,5243,7824,5243,7756,5243,7755,5297,7755,5299,7754,5299,7727,5297,7726,5243,7726,5243,7726,5243,7687,5243,7686,5324,7686,5326,7685,5326,7659,5324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5425,7657l5345,7657,5344,7658,5344,7824,5345,7825,5376,7825,5377,7824,5377,7756,5378,7756,5436,7756,5435,7754,5435,7754,5435,7754,5435,7753,5435,7753,5445,7749,5453,7744,5463,7730,5378,7730,5377,7729,5377,7687,5378,7686,5463,7686,5456,7674,5450,7668,5434,7659,5425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5436,7756l5401,7756,5402,7756,5402,7757,5432,7822,5433,7824,5435,7825,5465,7825,5466,7825,5467,7824,5467,7824,5467,7822,5467,7821,5467,7821,5436,7756e" filled="t" fillcolor="#FFFFFF" stroked="f">
                <v:path arrowok="t"/>
                <v:fill/>
              </v:shape>
              <v:shape style="position:absolute;left:4990;top:7655;width:1932;height:172" coordorigin="4990,7655" coordsize="1932,172" path="m5463,7686l5417,7686,5422,7688,5431,7697,5433,7702,5433,7715,5431,7720,5422,7728,5417,7730,5463,7730,5464,7728,5466,7719,5466,7698,5464,7689,5463,7686e" filled="t" fillcolor="#FFFFFF" stroked="f">
                <v:path arrowok="t"/>
                <v:fill/>
              </v:shape>
              <v:shape style="position:absolute;left:4990;top:7655;width:1932;height:172" coordorigin="4990,7655" coordsize="1932,172" path="m5580,7657l5540,7657,5539,7658,5538,7661,5487,7821,5487,7822,5487,7823,5488,7825,5489,7825,5520,7825,5522,7824,5523,7822,5530,7800,5530,7799,5530,7798,5627,7798,5618,7772,5538,7772,5538,7772,5538,7771,5559,7697,5560,7697,5560,7696,5594,7696,5583,7661,5582,7658,5580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5627,7798l5591,7798,5591,7799,5591,7800,5598,7822,5599,7824,5600,7825,5631,7825,5632,7825,5634,7824,5634,7823,5634,7822,5627,7798e" filled="t" fillcolor="#FFFFFF" stroked="f">
                <v:path arrowok="t"/>
                <v:fill/>
              </v:shape>
              <v:shape style="position:absolute;left:4990;top:7655;width:1932;height:172" coordorigin="4990,7655" coordsize="1932,172" path="m5594,7696l5561,7696,5561,7697,5561,7697,5583,7771,5583,7772,5583,7772,5618,7772,5594,7696e" filled="t" fillcolor="#FFFFFF" stroked="f">
                <v:path arrowok="t"/>
                <v:fill/>
              </v:shape>
              <v:shape style="position:absolute;left:4990;top:7655;width:1932;height:172" coordorigin="4990,7655" coordsize="1932,172" path="m5671,7769l5641,7769,5639,7770,5678,7825,5689,7827,5714,7827,5725,7825,5744,7817,5751,7812,5760,7798,5695,7798,5687,7796,5676,7787,5673,7782,5673,7770,5671,7769e" filled="t" fillcolor="#FFFFFF" stroked="f">
                <v:path arrowok="t"/>
                <v:fill/>
              </v:shape>
              <v:shape style="position:absolute;left:4990;top:7655;width:1932;height:172" coordorigin="4990,7655" coordsize="1932,172" path="m5711,7655l5688,7655,5678,7657,5660,7665,5653,7671,5643,7685,5641,7693,5641,7713,5694,7755,5704,7758,5729,7776,5729,7785,5727,7789,5719,7796,5713,7798,5760,7798,5761,7797,5763,7788,5763,7768,5711,7729,5701,7725,5693,7722,5684,7718,5680,7715,5675,7710,5674,7706,5674,7697,5676,7692,5684,7686,5690,7684,5757,7684,5749,7672,5741,7666,5722,7658,5711,7655e" filled="t" fillcolor="#FFFFFF" stroked="f">
                <v:path arrowok="t"/>
                <v:fill/>
              </v:shape>
              <v:shape style="position:absolute;left:4990;top:7655;width:1932;height:172" coordorigin="4990,7655" coordsize="1932,172" path="m5757,7684l5708,7684,5715,7687,5726,7696,5729,7702,5729,7713,5730,7714,5761,7714,5762,7712,5762,7696,5760,7688,5757,7684e" filled="t" fillcolor="#FFFFFF" stroked="f">
                <v:path arrowok="t"/>
                <v:fill/>
              </v:shape>
              <v:shape style="position:absolute;left:4990;top:7655;width:1932;height:172" coordorigin="4990,7655" coordsize="1932,172" path="m5857,7687l5823,7687,5823,7687,5823,7824,5824,7825,5856,7825,5857,7824,5857,7687,5857,7687e" filled="t" fillcolor="#FFFFFF" stroked="f">
                <v:path arrowok="t"/>
                <v:fill/>
              </v:shape>
              <v:shape style="position:absolute;left:4990;top:7655;width:1932;height:172" coordorigin="4990,7655" coordsize="1932,172" path="m5903,7657l5779,7657,5777,7659,5777,7685,5779,7687,5903,7687,5904,7685,5904,7659,5903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007,7657l5927,7657,5926,7658,5926,7824,5927,7825,5958,7825,5959,7824,5959,7756,5960,7756,6018,7756,6017,7754,6017,7754,6017,7754,6017,7753,6017,7753,6027,7749,6035,7744,6045,7730,5960,7730,5959,7729,5959,7687,5960,7686,6045,7686,6038,7674,6032,7668,6016,7659,6007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018,7756l5983,7756,5984,7756,5984,7757,6014,7822,6015,7824,6017,7825,6047,7825,6048,7825,6049,7824,6049,7824,6049,7822,6049,7821,6049,7821,6018,7756e" filled="t" fillcolor="#FFFFFF" stroked="f">
                <v:path arrowok="t"/>
                <v:fill/>
              </v:shape>
              <v:shape style="position:absolute;left:4990;top:7655;width:1932;height:172" coordorigin="4990,7655" coordsize="1932,172" path="m6045,7686l5999,7686,6004,7688,6013,7697,6015,7702,6015,7715,6013,7720,6004,7728,5999,7730,6045,7730,6046,7728,6048,7719,6048,7698,6046,7689,6045,7686e" filled="t" fillcolor="#FFFFFF" stroked="f">
                <v:path arrowok="t"/>
                <v:fill/>
              </v:shape>
              <v:shape style="position:absolute;left:4990;top:7655;width:1932;height:172" coordorigin="4990,7655" coordsize="1932,172" path="m6104,7657l6073,7657,6072,7659,6072,7781,6074,7791,6085,7809,6092,7815,6111,7825,6122,7827,6146,7827,6157,7825,6176,7815,6183,7809,6189,7798,6125,7798,6119,7796,6108,7785,6106,7778,6106,7659,6104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195,7657l6164,7657,6162,7659,6162,7778,6160,7785,6149,7796,6142,7798,6189,7798,6193,7791,6196,7781,6196,7659,6195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294,7655l6269,7655,6258,7658,6239,7667,6232,7674,6222,7692,6219,7702,6219,7780,6269,7827,6294,7827,6305,7825,6323,7816,6331,7809,6337,7798,6273,7798,6266,7796,6255,7785,6253,7779,6253,7704,6255,7697,6266,7687,6273,7684,6338,7684,6331,7673,6323,7667,6305,7658,6294,7655e" filled="t" fillcolor="#FFFFFF" stroked="f">
                <v:path arrowok="t"/>
                <v:fill/>
              </v:shape>
              <v:shape style="position:absolute;left:4990;top:7655;width:1932;height:172" coordorigin="4990,7655" coordsize="1932,172" path="m6314,7768l6312,7768,6310,7769,6310,7769,6310,7779,6307,7785,6297,7796,6290,7798,6337,7798,6341,7792,6344,7782,6344,7770,6342,7769,6340,7769,6314,7768e" filled="t" fillcolor="#FFFFFF" stroked="f">
                <v:path arrowok="t"/>
                <v:fill/>
              </v:shape>
              <v:shape style="position:absolute;left:4990;top:7655;width:1932;height:172" coordorigin="4990,7655" coordsize="1932,172" path="m6338,7684l6290,7684,6297,7687,6307,7697,6310,7704,6310,7715,6311,7715,6314,7715,6340,7714,6342,7713,6344,7712,6344,7700,6341,7690,6338,7684e" filled="t" fillcolor="#FFFFFF" stroked="f">
                <v:path arrowok="t"/>
                <v:fill/>
              </v:shape>
              <v:shape style="position:absolute;left:4990;top:7655;width:1932;height:172" coordorigin="4990,7655" coordsize="1932,172" path="m6439,7687l6404,7687,6404,7687,6404,7824,6406,7825,6437,7825,6438,7824,6438,7687,6439,768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484,7657l6360,7657,6358,7659,6358,7685,6360,7687,6484,7687,6485,7685,6485,7659,6484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538,7657l6507,7657,6506,7659,6506,7781,6508,7791,6519,7809,6526,7815,6545,7825,6555,7827,6580,7827,6591,7825,6610,7815,6617,7809,6623,7798,6559,7798,6552,7796,6542,7785,6539,7778,6539,7659,6538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629,7657l6597,7657,6596,7659,6596,7778,6593,7785,6583,7796,6576,7798,6623,7798,6627,7791,6630,7781,6630,7659,6629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740,7657l6659,7657,6658,7658,6658,7824,6659,7825,6690,7825,6691,7824,6692,7756,6692,7756,6750,7756,6749,7754,6749,7754,6749,7754,6749,7753,6749,7753,6760,7749,6767,7744,6777,7730,6692,7730,6692,7729,6692,7687,6692,7686,6777,7686,6770,7674,6764,7668,6749,7659,6740,7657e" filled="t" fillcolor="#FFFFFF" stroked="f">
                <v:path arrowok="t"/>
                <v:fill/>
              </v:shape>
              <v:shape style="position:absolute;left:4990;top:7655;width:1932;height:172" coordorigin="4990,7655" coordsize="1932,172" path="m6750,7756l6716,7756,6716,7756,6717,7757,6746,7822,6747,7824,6749,7825,6779,7825,6780,7825,6781,7824,6782,7824,6782,7822,6781,7821,6781,7821,6750,7756e" filled="t" fillcolor="#FFFFFF" stroked="f">
                <v:path arrowok="t"/>
                <v:fill/>
              </v:shape>
              <v:shape style="position:absolute;left:4990;top:7655;width:1932;height:172" coordorigin="4990,7655" coordsize="1932,172" path="m6777,7686l6731,7686,6736,7688,6745,7697,6747,7702,6747,7715,6745,7720,6736,7728,6731,7730,6777,7730,6778,7728,6781,7719,6781,7698,6779,7689,6777,7686e" filled="t" fillcolor="#FFFFFF" stroked="f">
                <v:path arrowok="t"/>
                <v:fill/>
              </v:shape>
              <v:shape style="position:absolute;left:4990;top:7655;width:1932;height:172" coordorigin="4990,7655" coordsize="1932,172" path="m6920,7657l6806,7657,6805,7659,6805,7824,6806,7825,6920,7825,6922,7824,6922,7798,6920,7796,6839,7796,6839,7796,6839,7756,6839,7755,6893,7755,6895,7754,6895,7727,6893,7726,6839,7726,6839,7726,6839,7687,6839,7686,6920,7686,6922,7685,6922,7659,6920,7657e" filled="t" fillcolor="#FFFFFF" stroked="f">
                <v:path arrowok="t"/>
                <v:fill/>
              </v:shape>
              <v:shape style="position:absolute;left:4524;top:4683;width:2857;height:2856" type="#_x0000_t75">
                <v:imagedata r:id="rId86" o:title=""/>
              </v:shape>
            </v:group>
            <w10:wrap type="none"/>
          </v:group>
        </w:pict>
      </w:r>
      <w:r>
        <w:rPr/>
        <w:pict>
          <v:group style="position:absolute;margin-left:380.714203pt;margin-top:234.128021pt;width:143.842pt;height:163.53815pt;mso-position-horizontal-relative:page;mso-position-vertical-relative:page;z-index:-846" coordorigin="7614,4683" coordsize="2877,3271">
            <v:group style="position:absolute;left:7624;top:7539;width:2857;height:404" coordorigin="7624,7539" coordsize="2857,404">
              <v:shape style="position:absolute;left:7624;top:7539;width:2857;height:404" coordorigin="7624,7539" coordsize="2857,404" path="m7624,7539l10481,7539,10481,7943,7624,7943,7624,7539e" filled="t" fillcolor="#00459C" stroked="f">
                <v:path arrowok="t"/>
                <v:fill/>
              </v:shape>
            </v:group>
            <v:group style="position:absolute;left:8015;top:7655;width:2079;height:172" coordorigin="8015,7655" coordsize="2079,172">
              <v:shape style="position:absolute;left:8015;top:7655;width:2079;height:172" coordorigin="8015,7655" coordsize="2079,172" path="m8047,7657l8016,7657,8015,7659,8015,7824,8016,7825,8047,7825,8049,7824,8049,7659,8047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109,7657l8079,7657,8078,7659,8078,7824,8079,7825,8110,7825,8112,7824,8112,7760,8112,7721,8112,7721,8148,7721,8112,7660,8111,7658,8109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148,7721l8112,7721,8113,7721,8113,7722,8173,7822,8175,7824,8176,7825,8205,7825,8207,7824,8207,7761,8172,7761,8172,7760,8172,7760,8148,7721e" filled="t" fillcolor="#FFFFFF" stroked="f">
                <v:path arrowok="t"/>
                <v:fill/>
              </v:shape>
              <v:shape style="position:absolute;left:8015;top:7655;width:2079;height:172" coordorigin="8015,7655" coordsize="2079,172" path="m8205,7657l8175,7657,8173,7659,8173,7760,8173,7760,8172,7761,8207,7761,8207,7659,8205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309,7657l8236,7657,8235,7659,8235,7824,8236,7825,8309,7825,8320,7823,8338,7815,8345,7809,8353,7796,8269,7796,8268,7796,8268,7687,8269,7686,8353,7686,8345,7674,8338,7668,8320,7659,8309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353,7686l8306,7686,8312,7689,8321,7699,8324,7705,8323,7777,8321,7784,8312,7794,8306,7796,8353,7796,8355,7793,8357,7785,8357,7698,8355,7689,8353,7686e" filled="t" fillcolor="#FFFFFF" stroked="f">
                <v:path arrowok="t"/>
                <v:fill/>
              </v:shape>
              <v:shape style="position:absolute;left:8015;top:7655;width:2079;height:172" coordorigin="8015,7655" coordsize="2079,172" path="m8414,7657l8383,7657,8382,7659,8382,7781,8384,7791,8395,7809,8402,7815,8421,7825,8432,7827,8456,7827,8467,7825,8486,7815,8493,7809,8499,7798,8435,7798,8429,7796,8418,7785,8416,7778,8416,7659,8414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505,7657l8474,7657,8472,7659,8472,7778,8470,7785,8459,7796,8452,7798,8499,7798,8503,7791,8506,7781,8506,7659,8505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560,7769l8530,7769,8528,7770,8567,7825,8578,7827,8603,7827,8614,7825,8632,7817,8640,7812,8649,7798,8584,7798,8576,7796,8565,7787,8562,7782,8562,7770,8560,7769e" filled="t" fillcolor="#FFFFFF" stroked="f">
                <v:path arrowok="t"/>
                <v:fill/>
              </v:shape>
              <v:shape style="position:absolute;left:8015;top:7655;width:2079;height:172" coordorigin="8015,7655" coordsize="2079,172" path="m8600,7655l8577,7655,8567,7657,8549,7665,8542,7671,8532,7685,8530,7693,8530,7713,8583,7755,8593,7758,8618,7776,8618,7785,8616,7789,8608,7796,8602,7798,8649,7798,8650,7797,8652,7788,8652,7768,8600,7729,8590,7725,8582,7722,8573,7718,8569,7715,8564,7710,8563,7706,8563,7697,8565,7692,8573,7686,8579,7684,8646,7684,8638,7672,8630,7666,8611,7658,8600,7655e" filled="t" fillcolor="#FFFFFF" stroked="f">
                <v:path arrowok="t"/>
                <v:fill/>
              </v:shape>
              <v:shape style="position:absolute;left:8015;top:7655;width:2079;height:172" coordorigin="8015,7655" coordsize="2079,172" path="m8646,7684l8596,7684,8604,7687,8615,7696,8618,7702,8618,7713,8619,7714,8650,7714,8651,7712,8651,7696,8649,7688,8646,7684e" filled="t" fillcolor="#FFFFFF" stroked="f">
                <v:path arrowok="t"/>
                <v:fill/>
              </v:shape>
              <v:shape style="position:absolute;left:8015;top:7655;width:2079;height:172" coordorigin="8015,7655" coordsize="2079,172" path="m8746,7687l8711,7687,8712,7687,8712,7824,8713,7825,8744,7825,8746,7824,8746,7687,8746,768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791,7657l8667,7657,8666,7659,8666,7685,8667,7687,8791,7687,8793,7685,8793,7659,8791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896,7657l8816,7657,8814,7658,8815,7824,8816,7825,8847,7825,8848,7824,8848,7756,8849,7756,8907,7756,8906,7754,8906,7754,8905,7754,8906,7753,8906,7753,8916,7749,8924,7744,8933,7730,8849,7730,8848,7729,8848,7687,8849,7686,8934,7686,8927,7674,8921,7668,8905,7659,8896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8907,7756l8872,7756,8873,7756,8903,7822,8904,7824,8905,7825,8936,7825,8937,7825,8938,7824,8938,7824,8938,7822,8938,7821,8937,7821,8907,7756e" filled="t" fillcolor="#FFFFFF" stroked="f">
                <v:path arrowok="t"/>
                <v:fill/>
              </v:shape>
              <v:shape style="position:absolute;left:8015;top:7655;width:2079;height:172" coordorigin="8015,7655" coordsize="2079,172" path="m8934,7686l8888,7686,8893,7688,8902,7697,8904,7702,8904,7715,8902,7720,8893,7728,8888,7730,8933,7730,8935,7728,8937,7719,8937,7698,8935,7689,8934,7686e" filled="t" fillcolor="#FFFFFF" stroked="f">
                <v:path arrowok="t"/>
                <v:fill/>
              </v:shape>
              <v:shape style="position:absolute;left:8015;top:7655;width:2079;height:172" coordorigin="8015,7655" coordsize="2079,172" path="m8994,7657l8963,7657,8962,7659,8962,7824,8963,7825,8994,7825,8996,7824,8996,7659,8994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9111,7657l9071,7657,9069,7658,9069,7661,9017,7821,9017,7822,9017,7823,9018,7825,9019,7825,9051,7825,9052,7824,9053,7822,9060,7800,9060,7799,9061,7798,9157,7798,9149,7772,9069,7772,9068,7772,9068,7771,9090,7697,9090,7697,9090,7696,9124,7696,9113,7661,9112,7658,9111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9157,7798l9121,7798,9121,7799,9122,7800,9128,7822,9129,7824,9131,7825,9162,7825,9163,7825,9164,7824,9164,7823,9164,7822,9157,7798e" filled="t" fillcolor="#FFFFFF" stroked="f">
                <v:path arrowok="t"/>
                <v:fill/>
              </v:shape>
              <v:shape style="position:absolute;left:8015;top:7655;width:2079;height:172" coordorigin="8015,7655" coordsize="2079,172" path="m9124,7696l9091,7696,9091,7697,9092,7697,9113,7771,9113,7772,9113,7772,9149,7772,9124,7696e" filled="t" fillcolor="#FFFFFF" stroked="f">
                <v:path arrowok="t"/>
                <v:fill/>
              </v:shape>
              <v:shape style="position:absolute;left:8015;top:7655;width:2079;height:172" coordorigin="8015,7655" coordsize="2079,172" path="m9218,7657l9187,7657,9186,7659,9186,7824,9187,7825,9301,7825,9302,7824,9302,7798,9301,7796,9220,7796,9220,7796,9220,7659,9218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9451,7657l9371,7657,9370,7658,9370,7824,9371,7825,9402,7825,9404,7824,9404,7761,9404,7760,9450,7760,9459,7758,9476,7749,9482,7744,9488,7733,9404,7733,9404,7732,9404,7687,9404,7686,9489,7686,9483,7674,9476,7668,9460,7659,9451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9489,7686l9443,7686,9449,7689,9458,7697,9460,7703,9460,7717,9458,7722,9449,7731,9443,7733,9488,7733,9491,7728,9494,7719,9494,7699,9491,7690,9489,7686e" filled="t" fillcolor="#FFFFFF" stroked="f">
                <v:path arrowok="t"/>
                <v:fill/>
              </v:shape>
              <v:shape style="position:absolute;left:8015;top:7655;width:2079;height:172" coordorigin="8015,7655" coordsize="2079,172" path="m9547,7657l9516,7657,9514,7659,9514,7824,9516,7825,9629,7825,9631,7824,9631,7798,9629,7796,9549,7796,9548,7796,9548,7659,9547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9742,7657l9702,7657,9700,7658,9699,7661,9648,7821,9648,7822,9648,7823,9649,7825,9650,7825,9682,7825,9683,7824,9684,7822,9691,7800,9691,7799,9691,7798,9788,7798,9780,7772,9699,7772,9699,7772,9699,7771,9721,7697,9721,7697,9721,7696,9755,7696,9744,7661,9743,7658,9742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9788,7798l9752,7798,9752,7799,9753,7800,9759,7822,9760,7824,9762,7825,9793,7825,9794,7825,9795,7824,9795,7823,9795,7822,9788,7798e" filled="t" fillcolor="#FFFFFF" stroked="f">
                <v:path arrowok="t"/>
                <v:fill/>
              </v:shape>
              <v:shape style="position:absolute;left:8015;top:7655;width:2079;height:172" coordorigin="8015,7655" coordsize="2079,172" path="m9755,7696l9722,7696,9722,7697,9723,7697,9744,7771,9744,7772,9744,7772,9780,7772,9755,7696e" filled="t" fillcolor="#FFFFFF" stroked="f">
                <v:path arrowok="t"/>
                <v:fill/>
              </v:shape>
              <v:shape style="position:absolute;left:8015;top:7655;width:2079;height:172" coordorigin="8015,7655" coordsize="2079,172" path="m9848,7657l9818,7657,9817,7659,9817,7824,9818,7825,9849,7825,9850,7824,9850,7722,9850,7721,9851,7721,9887,7721,9850,7660,9849,7658,9848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9887,7721l9851,7721,9852,7721,9852,7722,9912,7822,9913,7824,9915,7825,9944,7825,9945,7824,9945,7761,9911,7761,9911,7760,9910,7760,9887,7721e" filled="t" fillcolor="#FFFFFF" stroked="f">
                <v:path arrowok="t"/>
                <v:fill/>
              </v:shape>
              <v:shape style="position:absolute;left:8015;top:7655;width:2079;height:172" coordorigin="8015,7655" coordsize="2079,172" path="m9944,7657l9913,7657,9912,7659,9912,7760,9912,7760,9911,7761,9945,7761,9945,7659,9944,7657e" filled="t" fillcolor="#FFFFFF" stroked="f">
                <v:path arrowok="t"/>
                <v:fill/>
              </v:shape>
              <v:shape style="position:absolute;left:8015;top:7655;width:2079;height:172" coordorigin="8015,7655" coordsize="2079,172" path="m10047,7687l10012,7687,10013,7687,10013,7824,10014,7825,10045,7825,10047,7824,10047,7687,10047,7687e" filled="t" fillcolor="#FFFFFF" stroked="f">
                <v:path arrowok="t"/>
                <v:fill/>
              </v:shape>
              <v:shape style="position:absolute;left:8015;top:7655;width:2079;height:172" coordorigin="8015,7655" coordsize="2079,172" path="m10092,7657l9968,7657,9967,7659,9967,7685,9968,7687,10092,7687,10094,7685,10094,7659,10092,7657e" filled="t" fillcolor="#FFFFFF" stroked="f">
                <v:path arrowok="t"/>
                <v:fill/>
              </v:shape>
              <v:shape style="position:absolute;left:7624;top:4683;width:2857;height:2857" type="#_x0000_t75">
                <v:imagedata r:id="rId87" o:title=""/>
              </v:shape>
            </v:group>
            <w10:wrap type="none"/>
          </v:group>
        </w:pict>
      </w:r>
      <w:r>
        <w:rPr/>
        <w:pict>
          <v:group style="position:absolute;margin-left:70.718803pt;margin-top:404.972778pt;width:143.842pt;height:163.5384pt;mso-position-horizontal-relative:page;mso-position-vertical-relative:page;z-index:-845" coordorigin="1414,8099" coordsize="2877,3271">
            <v:group style="position:absolute;left:1424;top:10956;width:2857;height:404" coordorigin="1424,10956" coordsize="2857,404">
              <v:shape style="position:absolute;left:1424;top:10956;width:2857;height:404" coordorigin="1424,10956" coordsize="2857,404" path="m1424,10956l4281,10956,4281,11360,1424,11360,1424,10956e" filled="t" fillcolor="#00459C" stroked="f">
                <v:path arrowok="t"/>
                <v:fill/>
              </v:shape>
            </v:group>
            <v:group style="position:absolute;left:1902;top:11072;width:1904;height:173" coordorigin="1902,11072" coordsize="1904,173">
              <v:shape style="position:absolute;left:1902;top:11072;width:1904;height:173" coordorigin="1902,11072" coordsize="1904,173" path="m2018,11074l1904,11074,1902,11076,1902,11241,1904,11242,2018,11242,2019,11241,2019,11215,2018,11213,1937,11213,1936,11213,1936,11172,1937,11172,1990,11172,1992,11171,1992,11144,1990,11143,1937,11143,1936,11142,1936,11104,1937,11103,2018,11103,2019,11102,2019,11076,2018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073,11074l2044,11074,2042,11076,2042,11241,2044,11242,2075,11242,2076,11241,2076,11138,2076,11138,2077,11138,2113,11138,2076,11077,2075,11075,2073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113,11138l2077,11138,2077,11138,2077,11139,2138,11239,2139,11241,2141,11242,2170,11242,2171,11241,2171,11178,2137,11178,2136,11177,2136,11177,2113,11138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170,11074l2139,11074,2138,11076,2138,11177,2137,11178,2171,11178,2171,11076,2170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314,11074l2200,11074,2199,11076,2199,11241,2200,11242,2314,11242,2316,11241,2316,11215,2314,11213,2233,11213,2233,11213,2233,11172,2233,11172,2287,11172,2288,11171,2288,11144,2287,11143,2233,11143,2233,11142,2233,11104,2233,11103,2314,11103,2316,11102,2316,11076,2314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421,11074l2340,11074,2339,11075,2339,11241,2340,11242,2372,11242,2373,11241,2373,11173,2373,11173,2431,11173,2431,11171,2430,11171,2430,11171,2430,11170,2431,11169,2441,11166,2448,11161,2458,11147,2373,11147,2373,11146,2373,11104,2373,11103,2458,11103,2451,11091,2445,11085,2430,11076,2421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431,11173l2397,11173,2398,11173,2427,11239,2429,11241,2430,11242,2460,11242,2461,11242,2463,11241,2463,11240,2463,11239,2463,11238,2462,11237,2431,11173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458,11103l2412,11103,2418,11105,2426,11114,2428,11119,2428,11132,2426,11137,2418,11145,2412,11147,2458,11147,2459,11145,2462,11136,2462,11115,2460,11106,2458,11103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558,11072l2533,11072,2522,11075,2503,11085,2496,11091,2486,11109,2483,11120,2483,11197,2533,11244,2558,11244,2569,11242,2587,11232,2595,11226,2601,11215,2538,11215,2531,11212,2520,11202,2517,11195,2517,11122,2520,11115,2530,11104,2537,11101,2601,11101,2594,11091,2587,11084,2568,11075,2558,11072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606,11150l2544,11150,2543,11152,2543,11177,2544,11178,2574,11178,2574,11179,2574,11198,2572,11204,2562,11213,2555,11215,2601,11215,2605,11208,2607,11197,2607,11152,2606,11150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601,11101l2554,11101,2561,11104,2571,11114,2574,11120,2574,11130,2574,11130,2575,11131,2576,11131,2606,11131,2607,11130,2607,11117,2605,11107,2601,11101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652,11074l2621,11074,2620,11075,2619,11075,2618,11076,2618,11078,2619,11078,2619,11079,2668,11177,2668,11179,2668,11241,2669,11242,2700,11242,2702,11241,2702,11179,2702,11177,2720,11141,2685,11141,2684,11140,2684,11140,2654,11075,2654,11075,2652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750,11074l2718,11074,2716,11075,2715,11078,2686,11140,2686,11140,2685,11141,2720,11141,2751,11079,2751,11079,2752,11075,2750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902,11074l2822,11074,2821,11075,2821,11241,2822,11242,2853,11242,2854,11241,2854,11177,2855,11177,2900,11177,2910,11175,2926,11166,2933,11160,2939,11150,2855,11150,2854,11149,2854,11104,2855,11103,2940,11103,2933,11091,2927,11085,2911,11076,2902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2940,11103l2893,11103,2899,11105,2908,11114,2911,11120,2911,11134,2908,11139,2899,11148,2893,11150,2939,11150,2942,11145,2944,11136,2944,11116,2942,11107,2940,11103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047,11074l2966,11074,2965,11075,2965,11241,2966,11242,2997,11242,2999,11241,2999,11173,2999,11173,3057,11173,3056,11171,3056,11171,3056,11171,3056,11170,3057,11169,3067,11166,3074,11161,3084,11147,2999,11147,2999,11146,2999,11104,2999,11103,3084,11103,3077,11091,3071,11085,3056,11076,3047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057,11173l3023,11173,3023,11173,3024,11174,3053,11239,3054,11241,3056,11242,3086,11242,3087,11242,3089,11241,3089,11240,3089,11239,3089,11238,3088,11237,3057,11173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084,11103l3038,11103,3044,11105,3052,11114,3054,11119,3054,11132,3052,11137,3044,11145,3038,11147,3084,11147,3085,11145,3088,11136,3088,11115,3086,11106,3084,11103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185,11072l3160,11072,3149,11075,3130,11085,3122,11092,3112,11110,3109,11121,3109,11196,3149,11242,3160,11245,3185,11245,3196,11242,3215,11232,3222,11225,3228,11216,3163,11216,3156,11213,3146,11202,3143,11194,3143,11123,3146,11116,3156,11104,3163,11101,3228,11101,3222,11092,3215,11085,3196,11075,3185,11072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228,11101l3181,11101,3188,11104,3199,11116,3202,11123,3202,11194,3199,11202,3188,11213,3181,11216,3228,11216,3233,11207,3235,11196,3235,11121,3233,11110,3228,11101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284,11177l3253,11177,3251,11178,3251,11200,3254,11210,3264,11226,3271,11233,3290,11242,3300,11244,3324,11244,3335,11242,3354,11233,3361,11226,3368,11215,3304,11215,3298,11213,3288,11203,3285,11197,3285,11178,3284,11177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372,11074l3341,11074,3340,11076,3340,11197,3338,11203,3327,11213,3321,11215,3368,11215,3371,11210,3374,11200,3374,11076,3372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518,11074l3404,11074,3403,11076,3403,11241,3404,11242,3518,11242,3520,11241,3520,11215,3518,11213,3437,11213,3437,11213,3437,11172,3437,11172,3491,11172,3493,11171,3493,11144,3491,11143,3437,11143,3437,11142,3437,11104,3437,11103,3518,11103,3520,11102,3520,11076,3518,1107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614,11072l3590,11072,3579,11075,3560,11084,3553,11091,3542,11109,3540,11119,3540,11197,3590,11244,3614,11244,3625,11242,3644,11233,3651,11226,3658,11215,3594,11215,3587,11213,3576,11202,3574,11196,3574,11121,3576,11114,3587,11104,3594,11101,3658,11101,3651,11090,3644,11084,3625,11075,3614,11072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635,11185l3632,11185,3631,11186,3631,11186,3631,11196,3628,11202,3618,11213,3611,11215,3658,11215,3662,11209,3664,11199,3664,11187,3663,11186,3660,11186,3635,11185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658,11101l3611,11101,3618,11104,3628,11114,3631,11121,3631,11132,3632,11132,3635,11132,3660,11130,3663,11130,3664,11129,3664,11117,3662,11107,3658,11101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759,11104l3725,11104,3725,11104,3725,11241,3726,11242,3758,11242,3759,11241,3759,11104,3759,11104e" filled="t" fillcolor="#FFFFFF" stroked="f">
                <v:path arrowok="t"/>
                <v:fill/>
              </v:shape>
              <v:shape style="position:absolute;left:1902;top:11072;width:1904;height:173" coordorigin="1902,11072" coordsize="1904,173" path="m3805,11074l3681,11074,3679,11076,3679,11102,3681,11104,3805,11104,3806,11102,3806,11076,3805,11074e" filled="t" fillcolor="#FFFFFF" stroked="f">
                <v:path arrowok="t"/>
                <v:fill/>
              </v:shape>
              <v:shape style="position:absolute;left:1424;top:8099;width:2857;height:2857" type="#_x0000_t75">
                <v:imagedata r:id="rId88" o:title=""/>
              </v:shape>
            </v:group>
            <w10:wrap type="none"/>
          </v:group>
        </w:pict>
      </w:r>
      <w:r>
        <w:rPr/>
        <w:pict>
          <v:group style="position:absolute;margin-left:225.716904pt;margin-top:404.972778pt;width:143.842pt;height:163.5384pt;mso-position-horizontal-relative:page;mso-position-vertical-relative:page;z-index:-844" coordorigin="4514,8099" coordsize="2877,3271">
            <v:group style="position:absolute;left:4524;top:10956;width:2857;height:404" coordorigin="4524,10956" coordsize="2857,404">
              <v:shape style="position:absolute;left:4524;top:10956;width:2857;height:404" coordorigin="4524,10956" coordsize="2857,404" path="m4524,10956l7381,10956,7381,11360,4524,11360,4524,10956e" filled="t" fillcolor="#00459C" stroked="f">
                <v:path arrowok="t"/>
                <v:fill/>
              </v:shape>
            </v:group>
            <v:group style="position:absolute;left:5049;top:11072;width:1809;height:173" coordorigin="5049,11072" coordsize="1809,173">
              <v:shape style="position:absolute;left:5049;top:11072;width:1809;height:173" coordorigin="5049,11072" coordsize="1809,173" path="m5129,11104l5095,11104,5095,11104,5095,11241,5096,11242,5127,11242,5129,11241,5129,11104,5129,1110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175,11074l5051,11074,5049,11076,5049,11102,5051,11104,5175,11104,5176,11102,5176,11076,5175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263,11072l5238,11072,5227,11075,5208,11085,5201,11092,5190,11110,5187,11121,5187,11196,5227,11242,5238,11245,5263,11245,5274,11242,5293,11232,5301,11225,5306,11216,5242,11216,5235,11213,5224,11202,5221,11194,5221,11123,5224,11116,5235,11104,5242,11101,5306,11101,5301,11092,5293,11085,5274,11075,5263,11072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306,11101l5259,11101,5267,11104,5277,11116,5280,11123,5280,11194,5277,11202,5266,11213,5259,11216,5306,11216,5311,11207,5314,11196,5314,11121,5311,11110,5306,11101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356,11074l5324,11074,5323,11075,5323,11078,5323,11079,5365,11239,5365,11241,5367,11242,5396,11242,5398,11241,5398,11239,5412,11175,5381,11175,5381,11174,5358,11078,5358,11075,5356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454,11136l5422,11136,5422,11136,5447,11239,5447,11241,5449,11242,5480,11242,5482,11241,5482,11239,5498,11175,5464,11175,5464,11174,5454,11136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438,11074l5406,11074,5405,11075,5404,11079,5382,11174,5382,11175,5412,11175,5421,11136,5421,11136,5454,11136,5440,11078,5440,11075,5438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519,11074l5489,11074,5487,11075,5487,11079,5465,11174,5465,11175,5498,11175,5521,11078,5521,11076,5520,11075,5519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654,11074l5540,11074,5539,11076,5539,11241,5540,11242,5654,11242,5655,11241,5655,11215,5654,11213,5573,11213,5572,11213,5572,11172,5573,11172,5627,11172,5628,11171,5628,11144,5627,11143,5573,11143,5572,11142,5572,11104,5573,11103,5654,11103,5655,11102,5655,11076,5654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760,11074l5680,11074,5679,11075,5679,11241,5680,11242,5711,11242,5712,11241,5713,11173,5713,11173,5771,11173,5770,11171,5770,11171,5770,11171,5770,11170,5770,11169,5780,11166,5788,11161,5798,11147,5713,11147,5713,11146,5713,11104,5713,11103,5798,11103,5791,11091,5785,11085,5769,11076,5760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771,11173l5737,11173,5737,11173,5767,11239,5768,11241,5770,11242,5800,11242,5801,11242,5802,11241,5803,11240,5803,11239,5802,11238,5802,11237,5771,11173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798,11103l5752,11103,5757,11105,5766,11114,5768,11119,5768,11132,5766,11137,5757,11145,5752,11147,5798,11147,5799,11145,5802,11136,5802,11115,5799,11106,5798,11103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954,11074l5874,11074,5873,11075,5873,11241,5874,11242,5905,11242,5907,11241,5907,11177,5907,11177,5953,11177,5962,11175,5979,11166,5985,11160,5991,11150,5907,11150,5907,11149,5907,11104,5907,11103,5992,11103,5985,11091,5979,11085,5963,11076,5954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5992,11103l5946,11103,5952,11105,5961,11114,5963,11120,5963,11134,5961,11139,5952,11148,5946,11150,5991,11150,5994,11145,5996,11136,5996,11116,5994,11107,5992,11103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099,11074l6019,11074,6017,11075,6017,11241,6019,11242,6050,11242,6051,11241,6051,11173,6052,11173,6109,11173,6109,11171,6108,11171,6108,11171,6109,11170,6109,11169,6119,11166,6127,11161,6136,11147,6052,11147,6051,11146,6051,11104,6052,11103,6137,11103,6130,11091,6124,11085,6108,11076,6099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109,11173l6075,11173,6076,11173,6076,11174,6106,11239,6107,11241,6108,11242,6139,11242,6140,11242,6141,11241,6141,11240,6141,11239,6141,11238,6140,11237,6109,11173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137,11103l6091,11103,6096,11105,6104,11114,6107,11119,6107,11132,6104,11137,6096,11145,6091,11147,6136,11147,6137,11145,6140,11136,6140,11115,6138,11106,6137,11103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237,11072l6212,11072,6201,11075,6182,11085,6175,11092,6164,11110,6161,11121,6161,11196,6201,11242,6212,11245,6237,11245,6248,11242,6267,11232,6275,11225,6280,11216,6216,11216,6209,11213,6198,11202,6195,11194,6195,11123,6198,11116,6209,11104,6216,11101,6280,11101,6275,11092,6267,11085,6248,11075,6237,11072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280,11101l6233,11101,6241,11104,6251,11116,6254,11123,6254,11194,6251,11202,6240,11213,6233,11216,6280,11216,6285,11207,6288,11196,6288,11121,6285,11110,6280,11101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336,11177l6305,11177,6304,11178,6304,11200,6306,11210,6316,11226,6324,11233,6342,11242,6353,11244,6377,11244,6387,11242,6406,11233,6413,11226,6420,11215,6356,11215,6350,11213,6340,11203,6337,11197,6337,11178,6336,11177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425,11074l6394,11074,6392,11076,6392,11197,6390,11203,6380,11213,6373,11215,6420,11215,6423,11210,6426,11200,6426,11076,6425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571,11074l6457,11074,6455,11076,6455,11241,6457,11242,6571,11242,6572,11241,6572,11215,6571,11213,6490,11213,6489,11213,6489,11172,6490,11172,6543,11172,6545,11171,6545,11144,6543,11143,6490,11143,6489,11142,6489,11104,6490,11103,6571,11103,6572,11102,6572,11076,6571,1107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667,11072l6642,11072,6631,11075,6612,11084,6605,11091,6595,11109,6592,11119,6592,11197,6642,11244,6667,11244,6678,11242,6696,11233,6704,11226,6710,11215,6646,11215,6639,11213,6629,11202,6626,11196,6626,11121,6629,11114,6639,11104,6646,11101,6711,11101,6704,11090,6696,11084,6678,11075,6667,11072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687,11185l6685,11185,6683,11186,6683,11186,6683,11196,6680,11202,6670,11213,6663,11215,6710,11215,6714,11209,6717,11199,6717,11187,6715,11186,6713,11186,6687,11185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711,11101l6663,11101,6670,11104,6680,11114,6683,11121,6683,11132,6684,11132,6687,11132,6713,11130,6715,11130,6717,11129,6717,11117,6714,11107,6711,11101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812,11104l6777,11104,6777,11104,6777,11241,6779,11242,6810,11242,6811,11241,6811,11104,6812,11104e" filled="t" fillcolor="#FFFFFF" stroked="f">
                <v:path arrowok="t"/>
                <v:fill/>
              </v:shape>
              <v:shape style="position:absolute;left:5049;top:11072;width:1809;height:173" coordorigin="5049,11072" coordsize="1809,173" path="m6857,11074l6733,11074,6732,11076,6732,11102,6733,11104,6857,11104,6858,11102,6858,11076,6857,11074e" filled="t" fillcolor="#FFFFFF" stroked="f">
                <v:path arrowok="t"/>
                <v:fill/>
              </v:shape>
              <v:shape style="position:absolute;left:4524;top:8099;width:2857;height:2857" type="#_x0000_t75">
                <v:imagedata r:id="rId89" o:title=""/>
              </v:shape>
            </v:group>
            <w10:wrap type="none"/>
          </v:group>
        </w:pict>
      </w:r>
      <w:r>
        <w:rPr/>
        <w:pict>
          <v:group style="position:absolute;margin-left:380.714203pt;margin-top:404.972778pt;width:143.842pt;height:163.5384pt;mso-position-horizontal-relative:page;mso-position-vertical-relative:page;z-index:-843" coordorigin="7614,8099" coordsize="2877,3271">
            <v:group style="position:absolute;left:7624;top:10956;width:2857;height:404" coordorigin="7624,10956" coordsize="2857,404">
              <v:shape style="position:absolute;left:7624;top:10956;width:2857;height:404" coordorigin="7624,10956" coordsize="2857,404" path="m7624,10956l10481,10956,10481,11360,7624,11360,7624,10956e" filled="t" fillcolor="#00459C" stroked="f">
                <v:path arrowok="t"/>
                <v:fill/>
              </v:shape>
            </v:group>
            <v:group style="position:absolute;left:8409;top:11072;width:1280;height:172" coordorigin="8409,11072" coordsize="1280,172">
              <v:shape style="position:absolute;left:8409;top:11072;width:1280;height:172" coordorigin="8409,11072" coordsize="1280,172" path="m8503,11074l8463,11074,8462,11076,8461,11078,8410,11238,8410,11239,8409,11240,8411,11242,8412,11242,8443,11242,8445,11241,8446,11239,8452,11217,8453,11216,8453,11216,8549,11216,8541,11189,8461,11189,8461,11189,8461,11188,8482,11114,8482,11114,8483,11114,8517,11114,8505,11078,8505,11076,8503,11074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549,11216l8513,11216,8514,11216,8514,11217,8521,11239,8522,11241,8523,11242,8554,11242,8555,11242,8556,11241,8557,11240,8557,11239,8549,11216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517,11114l8484,11114,8484,11114,8484,11114,8506,11188,8506,11189,8505,11189,8541,11189,8517,11114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660,11074l8580,11074,8578,11076,8579,11241,8580,11242,8611,11242,8612,11241,8612,11173,8613,11173,8670,11173,8670,11171,8669,11171,8669,11171,8670,11170,8670,11170,8680,11166,8688,11161,8697,11147,8613,11147,8612,11146,8612,11104,8613,11103,8698,11103,8691,11091,8685,11085,8669,11076,8660,11074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670,11173l8636,11173,8637,11173,8637,11174,8667,11239,8668,11241,8669,11242,8700,11242,8701,11242,8702,11241,8702,11241,8702,11239,8702,11238,8701,11238,8670,11173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698,11103l8652,11103,8657,11105,8666,11114,8668,11119,8668,11132,8666,11137,8657,11145,8652,11147,8697,11147,8699,11145,8701,11136,8701,11115,8699,11106,8698,11103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797,11072l8772,11072,8761,11075,8742,11084,8735,11091,8725,11109,8722,11119,8722,11198,8772,11244,8797,11244,8808,11242,8827,11233,8834,11226,8841,11215,8776,11215,8769,11213,8759,11202,8756,11196,8756,11121,8759,11114,8769,11104,8776,11102,8841,11102,8834,11090,8827,11084,8808,11075,8797,11072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817,11185l8815,11185,8813,11186,8813,11186,8813,11196,8810,11202,8800,11213,8793,11215,8841,11215,8844,11209,8847,11199,8847,11187,8846,11186,8843,11186,8817,11185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841,11102l8793,11102,8800,11104,8810,11114,8813,11121,8813,11132,8814,11132,8817,11132,8843,11131,8846,11130,8847,11129,8847,11117,8844,11107,8841,11102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8983,11074l8921,11074,8920,11076,8920,11241,8921,11242,8992,11242,9039,11213,8954,11213,8953,11213,8953,11171,8954,11171,9035,11171,9035,11170,9019,11156,9019,11156,9019,11156,9019,11155,9019,11155,9019,11155,9028,11148,9031,11143,8954,11143,8953,11143,8953,11104,8954,11103,9037,11103,9028,11088,9010,11078,8983,11074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035,11171l8992,11171,8998,11173,9006,11180,9008,11185,9008,11199,9006,11204,8998,11211,8992,11213,9039,11213,9042,11189,9035,11171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037,11103l8990,11103,8996,11105,9004,11112,9007,11117,9007,11130,9004,11134,8996,11142,8990,11143,9031,11143,9036,11133,9038,11105,9037,11103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150,11074l9070,11074,9068,11076,9069,11241,9070,11242,9101,11242,9102,11241,9102,11173,9103,11173,9161,11173,9160,11171,9160,11171,9159,11171,9160,11170,9160,11170,9170,11166,9178,11161,9187,11147,9103,11147,9102,11146,9102,11104,9103,11103,9188,11103,9181,11091,9175,11085,9159,11076,9150,11074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161,11173l9126,11173,9127,11173,9127,11174,9157,11239,9158,11241,9159,11242,9190,11242,9191,11242,9192,11241,9192,11241,9192,11239,9192,11238,9192,11238,9161,11173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188,11103l9142,11103,9147,11105,9156,11114,9158,11119,9158,11132,9156,11137,9147,11145,9142,11147,9187,11147,9189,11145,9191,11136,9191,11115,9189,11106,9188,11103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248,11074l9217,11074,9216,11076,9216,11241,9217,11242,9248,11242,9250,11241,9250,11076,9248,11074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354,11074l9280,11074,9279,11076,9279,11241,9280,11242,9354,11242,9364,11240,9382,11232,9389,11226,9397,11213,9313,11213,9313,11213,9313,11104,9313,11103,9397,11103,9389,11091,9382,11085,9364,11077,9354,11074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397,11103l9350,11103,9357,11106,9366,11116,9368,11122,9368,11194,9365,11201,9356,11211,9350,11213,9397,11213,9399,11210,9402,11202,9402,11115,9399,11106,9397,11103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498,11072l9474,11072,9463,11075,9444,11085,9437,11092,9426,11110,9424,11120,9424,11197,9474,11244,9498,11244,9509,11242,9528,11233,9535,11226,9541,11215,9479,11215,9471,11213,9460,11202,9457,11195,9457,11122,9460,11115,9470,11104,9477,11102,9542,11102,9535,11091,9528,11084,9509,11075,9498,11072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547,11150l9485,11150,9484,11152,9484,11177,9485,11178,9514,11178,9515,11179,9515,11198,9512,11204,9502,11213,9496,11215,9541,11215,9545,11208,9548,11197,9548,11152,9547,11150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542,11102l9494,11102,9501,11104,9512,11114,9514,11120,9514,11130,9514,11130,9516,11131,9547,11131,9548,11130,9548,11117,9545,11107,9542,11102e" filled="t" fillcolor="#FFFFFF" stroked="f">
                <v:path arrowok="t"/>
                <v:fill/>
              </v:shape>
              <v:shape style="position:absolute;left:8409;top:11072;width:1280;height:172" coordorigin="8409,11072" coordsize="1280,172" path="m9688,11074l9574,11074,9573,11076,9573,11241,9574,11242,9688,11242,9689,11241,9689,11215,9688,11213,9607,11213,9606,11213,9606,11173,9607,11172,9661,11172,9662,11171,9662,11144,9661,11143,9607,11143,9606,11143,9606,11104,9607,11103,9688,11103,9689,11102,9689,11076,9688,11074e" filled="t" fillcolor="#FFFFFF" stroked="f">
                <v:path arrowok="t"/>
                <v:fill/>
              </v:shape>
              <v:shape style="position:absolute;left:7624;top:8099;width:2857;height:2857" type="#_x0000_t75">
                <v:imagedata r:id="rId90" o:title=""/>
              </v:shape>
            </v:group>
            <w10:wrap type="none"/>
          </v:group>
        </w:pict>
      </w:r>
      <w:r>
        <w:rPr/>
        <w:pict>
          <v:group style="position:absolute;margin-left:70.718803pt;margin-top:575.817749pt;width:143.842pt;height:163.5386pt;mso-position-horizontal-relative:page;mso-position-vertical-relative:page;z-index:-842" coordorigin="1414,11516" coordsize="2877,3271">
            <v:group style="position:absolute;left:1424;top:14373;width:2857;height:404" coordorigin="1424,14373" coordsize="2857,404">
              <v:shape style="position:absolute;left:1424;top:14373;width:2857;height:404" coordorigin="1424,14373" coordsize="2857,404" path="m1424,14373l4281,14373,4281,14777,1424,14777,1424,14373e" filled="t" fillcolor="#00459C" stroked="f">
                <v:path arrowok="t"/>
                <v:fill/>
              </v:shape>
            </v:group>
            <v:group style="position:absolute;left:2075;top:14489;width:1548;height:172" coordorigin="2075,14489" coordsize="1548,172">
              <v:shape style="position:absolute;left:2075;top:14489;width:1548;height:172" coordorigin="2075,14489" coordsize="1548,172" path="m2155,14520l2120,14520,2120,14521,2120,14657,2122,14659,2153,14659,2154,14657,2154,14521,2155,14520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200,14491l2076,14491,2075,14492,2075,14519,2076,14520,2200,14520,2201,14519,2201,14492,2200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305,14491l2224,14491,2223,14492,2223,14658,2224,14659,2255,14659,2257,14658,2257,14590,2257,14589,2315,14589,2314,14588,2314,14587,2314,14587,2314,14586,2315,14586,2325,14583,2332,14577,2342,14563,2257,14563,2257,14563,2257,14520,2257,14520,2342,14520,2335,14507,2329,14501,2314,14493,2305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315,14589l2281,14589,2281,14590,2282,14590,2311,14656,2312,14658,2314,14659,2344,14659,2345,14659,2346,14658,2347,14657,2347,14655,2347,14655,2346,14654,2315,14589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342,14520l2296,14520,2302,14522,2310,14530,2312,14535,2312,14548,2310,14553,2302,14561,2296,14563,2342,14563,2343,14561,2346,14552,2346,14531,2344,14522,2342,14520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402,14491l2370,14491,2369,14492,2369,14614,2372,14625,2382,14642,2389,14649,2408,14658,2419,14661,2444,14661,2454,14658,2473,14649,2480,14642,2487,14632,2423,14632,2416,14629,2406,14619,2403,14612,2403,14492,2402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492,14491l2461,14491,2460,14492,2460,14612,2457,14619,2447,14629,2440,14632,2487,14632,2491,14625,2493,14614,2493,14492,2492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548,14602l2517,14602,2516,14604,2555,14659,2566,14661,2591,14661,2601,14659,2620,14651,2627,14645,2636,14632,2571,14632,2564,14629,2552,14621,2549,14615,2549,14603,2548,14602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588,14489l2564,14489,2554,14491,2536,14498,2529,14504,2519,14518,2517,14527,2517,14546,2571,14588,2580,14592,2606,14609,2606,14618,2604,14623,2596,14630,2589,14632,2636,14632,2637,14630,2640,14622,2640,14602,2587,14562,2577,14559,2570,14556,2560,14551,2556,14549,2551,14543,2550,14540,2550,14530,2552,14526,2561,14520,2567,14518,2634,14518,2625,14506,2618,14500,2599,14491,2588,14489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634,14518l2584,14518,2591,14520,2602,14530,2605,14535,2605,14546,2607,14547,2637,14547,2639,14546,2638,14530,2636,14521,2634,14518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690,14602l2659,14602,2658,14604,2697,14659,2708,14661,2733,14661,2744,14659,2762,14651,2769,14645,2778,14632,2713,14632,2706,14629,2694,14621,2691,14615,2691,14603,2690,14602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730,14489l2706,14489,2696,14491,2678,14498,2671,14504,2661,14518,2659,14527,2659,14546,2713,14588,2722,14592,2748,14609,2748,14618,2746,14623,2738,14630,2731,14632,2778,14632,2779,14630,2782,14622,2782,14602,2730,14562,2719,14559,2712,14556,2702,14551,2698,14549,2694,14543,2692,14540,2692,14530,2694,14526,2703,14520,2709,14518,2776,14518,2767,14506,2760,14500,2741,14491,2730,14489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776,14518l2726,14518,2734,14520,2745,14530,2747,14535,2747,14546,2749,14547,2779,14547,2781,14546,2781,14530,2778,14521,2776,14518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917,14491l2855,14491,2853,14492,2853,14657,2855,14659,2925,14659,2973,14630,2888,14630,2887,14629,2887,14588,2888,14587,2969,14587,2969,14586,2953,14573,2953,14573,2953,14572,2953,14571,2953,14571,2953,14571,2962,14565,2965,14560,2888,14560,2887,14559,2887,14520,2888,14520,2970,14520,2962,14505,2943,14494,2917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969,14587l2926,14587,2932,14589,2940,14597,2942,14602,2942,14615,2940,14620,2932,14628,2926,14630,2973,14630,2976,14606,2969,14587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2970,14520l2924,14520,2930,14522,2938,14529,2940,14534,2940,14546,2938,14551,2930,14558,2924,14560,2965,14560,2970,14549,2972,14522,2970,14520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084,14491l3004,14491,3002,14492,3002,14658,3004,14659,3035,14659,3036,14658,3036,14590,3037,14589,3094,14589,3094,14588,3093,14587,3093,14587,3094,14586,3094,14586,3104,14583,3111,14577,3121,14563,3037,14563,3036,14563,3036,14520,3037,14520,3122,14520,3114,14507,3108,14501,3093,14493,3084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094,14589l3060,14589,3061,14590,3091,14656,3092,14658,3093,14659,3124,14659,3124,14659,3126,14658,3126,14657,3126,14655,3126,14655,3125,14654,3094,14589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122,14520l3075,14520,3081,14522,3089,14530,3091,14535,3091,14548,3089,14553,3081,14561,3075,14563,3121,14563,3122,14561,3125,14552,3125,14531,3123,14522,3122,14520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182,14491l3151,14491,3150,14492,3150,14657,3151,14659,3182,14659,3183,14657,3183,14492,3182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288,14491l3214,14491,3213,14492,3213,14657,3214,14659,3288,14659,3298,14657,3316,14648,3323,14642,3331,14630,3247,14630,3247,14629,3247,14520,3247,14520,3331,14520,3323,14507,3316,14501,3298,14493,3288,14491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331,14520l3284,14520,3290,14522,3299,14532,3302,14539,3302,14611,3299,14617,3290,14627,3284,14630,3331,14630,3333,14627,3336,14618,3336,14532,3333,14523,3331,14520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432,14489l3407,14489,3397,14491,3378,14501,3370,14508,3360,14526,3357,14536,3357,14614,3407,14661,3432,14661,3443,14658,3462,14649,3469,14642,3475,14632,3412,14632,3405,14629,3394,14618,3391,14611,3391,14538,3394,14531,3404,14521,3411,14518,3475,14518,3469,14507,3461,14501,3443,14491,3432,14489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480,14567l3419,14567,3417,14568,3417,14593,3419,14595,3448,14595,3448,14595,3448,14615,3446,14621,3436,14629,3429,14632,3475,14632,3479,14624,3482,14614,3482,14568,3480,14567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475,14518l3428,14518,3435,14520,3445,14531,3448,14537,3448,14546,3448,14547,3450,14547,3480,14548,3482,14546,3482,14533,3479,14524,3475,14518e" filled="t" fillcolor="#FFFFFF" stroked="f">
                <v:path arrowok="t"/>
                <v:fill/>
              </v:shape>
              <v:shape style="position:absolute;left:2075;top:14489;width:1548;height:172" coordorigin="2075,14489" coordsize="1548,172" path="m3622,14491l3508,14491,3506,14492,3506,14657,3508,14659,3622,14659,3623,14657,3623,14631,3622,14630,3541,14630,3540,14629,3540,14589,3541,14588,3595,14588,3596,14587,3596,14561,3595,14559,3541,14559,3540,14559,3540,14520,3541,14520,3622,14520,3623,14518,3623,14492,3622,14491e" filled="t" fillcolor="#FFFFFF" stroked="f">
                <v:path arrowok="t"/>
                <v:fill/>
              </v:shape>
              <v:shape style="position:absolute;left:1424;top:11516;width:2857;height:2857" type="#_x0000_t75">
                <v:imagedata r:id="rId91" o:title=""/>
              </v:shape>
            </v:group>
            <w10:wrap type="none"/>
          </v:group>
        </w:pict>
      </w:r>
      <w:r>
        <w:rPr/>
        <w:pict>
          <v:group style="position:absolute;margin-left:380.714203pt;margin-top:575.817749pt;width:143.842pt;height:163.5386pt;mso-position-horizontal-relative:page;mso-position-vertical-relative:page;z-index:-841" coordorigin="7614,11516" coordsize="2877,3271">
            <v:group style="position:absolute;left:7624;top:14373;width:2857;height:404" coordorigin="7624,14373" coordsize="2857,404">
              <v:shape style="position:absolute;left:7624;top:14373;width:2857;height:404" coordorigin="7624,14373" coordsize="2857,404" path="m7624,14373l10481,14373,10481,14777,7624,14777,7624,14373e" filled="t" fillcolor="#00459C" stroked="f">
                <v:path arrowok="t"/>
                <v:fill/>
              </v:shape>
            </v:group>
            <v:group style="position:absolute;left:8117;top:14489;width:1885;height:172" coordorigin="8117,14489" coordsize="1885,172">
              <v:shape style="position:absolute;left:8117;top:14489;width:1885;height:172" coordorigin="8117,14489" coordsize="1885,172" path="m8192,14489l8167,14489,8156,14492,8137,14501,8130,14508,8119,14526,8117,14536,8117,14614,8167,14661,8192,14661,8202,14659,8221,14649,8228,14643,8235,14632,8171,14632,8164,14629,8153,14619,8151,14613,8151,14538,8153,14531,8164,14521,8171,14518,8235,14518,8228,14507,8221,14501,8202,14492,8192,14489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212,14602l8209,14602,8208,14603,8208,14603,8208,14613,8205,14619,8195,14629,8188,14632,8235,14632,8239,14626,8241,14616,8241,14603,8240,14603,8237,14603,8212,14602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235,14518l8188,14518,8195,14521,8205,14531,8208,14538,8208,14549,8209,14549,8212,14549,8238,14547,8240,14547,8241,14546,8241,14534,8239,14524,8235,14518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299,14491l8267,14491,8266,14493,8266,14658,8267,14659,8299,14659,8300,14658,8300,14589,8300,14589,8389,14589,8389,14560,8300,14560,8300,14559,8300,14493,8299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389,14589l8355,14589,8355,14589,8355,14658,8357,14659,8388,14659,8389,14658,8389,14589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388,14491l8357,14491,8355,14493,8355,14559,8355,14560,8389,14560,8389,14493,8388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532,14491l8418,14491,8417,14493,8417,14658,8418,14659,8532,14659,8533,14658,8533,14631,8532,14630,8451,14630,8451,14630,8451,14589,8451,14589,8505,14589,8506,14587,8506,14561,8505,14560,8451,14560,8451,14559,8451,14521,8451,14520,8532,14520,8533,14519,8533,14493,8532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589,14491l8559,14491,8557,14493,8557,14658,8559,14659,8590,14659,8591,14658,8591,14550,8591,14550,8592,14550,8627,14550,8592,14494,8591,14492,8589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698,14550l8664,14550,8664,14550,8665,14658,8666,14659,8697,14659,8698,14658,8698,14550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627,14550l8592,14550,8592,14550,8593,14551,8617,14590,8618,14592,8619,14593,8636,14593,8637,14592,8639,14590,8663,14551,8627,14551,8627,14550,8627,14550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697,14491l8666,14491,8665,14492,8629,14550,8628,14551,8663,14551,8663,14550,8664,14550,8698,14550,8698,14493,8697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760,14491l8729,14491,8728,14493,8728,14658,8729,14659,8760,14659,8761,14658,8761,14493,8760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862,14489l8837,14489,8826,14492,8807,14501,8800,14508,8790,14526,8787,14536,8787,14614,8837,14661,8862,14661,8873,14659,8892,14649,8899,14643,8906,14632,8841,14632,8834,14629,8824,14619,8821,14613,8821,14538,8824,14531,8834,14521,8841,14518,8906,14518,8899,14507,8892,14501,8873,14492,8862,14489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882,14602l8880,14602,8878,14603,8878,14603,8878,14613,8876,14619,8865,14629,8858,14632,8906,14632,8909,14626,8912,14616,8912,14603,8911,14603,8908,14603,8882,14602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8906,14518l8858,14518,8865,14521,8876,14531,8878,14538,8878,14549,8879,14549,8882,14549,8908,14547,8911,14547,8912,14546,8912,14534,8909,14524,8906,14518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019,14491l8979,14491,8977,14492,8977,14495,8925,14655,8925,14655,8925,14657,8926,14659,8927,14659,8959,14659,8960,14658,8961,14655,8968,14633,8968,14633,8969,14632,9065,14632,9057,14606,8977,14606,8976,14606,8976,14604,8998,14531,8998,14531,8998,14530,9032,14530,9021,14495,9020,14492,9019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065,14632l9029,14632,9029,14633,9030,14633,9036,14656,9037,14658,9039,14659,9070,14659,9071,14659,9072,14658,9072,14657,9072,14655,9065,14632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032,14530l8999,14530,8999,14531,9000,14531,9021,14604,9021,14606,9021,14606,9057,14606,9032,14530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126,14491l9095,14491,9094,14493,9094,14658,9095,14659,9209,14659,9210,14658,9210,14631,9209,14630,9128,14630,9128,14630,9128,14493,9126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359,14491l9279,14491,9278,14492,9278,14658,9279,14659,9310,14659,9312,14658,9312,14594,9312,14594,9358,14594,9367,14592,9384,14583,9390,14577,9396,14567,9312,14567,9312,14566,9312,14521,9312,14520,9397,14520,9391,14508,9384,14502,9368,14493,9359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397,14520l9351,14520,9357,14522,9366,14531,9368,14537,9368,14551,9366,14556,9357,14565,9351,14567,9396,14567,9399,14562,9402,14553,9402,14533,9399,14524,9397,14520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455,14491l9424,14491,9422,14493,9422,14658,9424,14659,9537,14659,9539,14658,9539,14631,9537,14630,9457,14630,9456,14630,9456,14493,9455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650,14491l9610,14491,9608,14492,9607,14495,9556,14655,9556,14655,9556,14657,9557,14659,9558,14659,9590,14659,9591,14658,9592,14655,9599,14633,9599,14633,9599,14632,9696,14632,9687,14606,9607,14606,9607,14606,9607,14604,9629,14531,9629,14531,9629,14530,9663,14530,9652,14495,9651,14492,9650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696,14632l9660,14632,9660,14633,9660,14633,9667,14656,9668,14658,9670,14659,9701,14659,9702,14659,9703,14658,9703,14657,9703,14655,9696,14632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663,14530l9630,14530,9630,14531,9630,14531,9652,14604,9652,14606,9652,14606,9687,14606,9663,14530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756,14491l9726,14491,9725,14493,9725,14658,9726,14659,9757,14659,9758,14658,9758,14594,9758,14555,9759,14555,9795,14555,9758,14494,9757,14492,9756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795,14555l9759,14555,9760,14555,9760,14555,9820,14656,9821,14658,9823,14659,9852,14659,9853,14658,9853,14595,9819,14595,9819,14594,9818,14594,9795,14555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852,14491l9821,14491,9820,14493,9820,14594,9820,14594,9819,14595,9853,14595,9853,14493,9852,14491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9955,14520l9920,14520,9921,14521,9921,14658,9922,14659,9953,14659,9954,14658,9954,14521,9955,14520e" filled="t" fillcolor="#FFFFFF" stroked="f">
                <v:path arrowok="t"/>
                <v:fill/>
              </v:shape>
              <v:shape style="position:absolute;left:8117;top:14489;width:1885;height:172" coordorigin="8117,14489" coordsize="1885,172" path="m10000,14491l9876,14491,9875,14493,9875,14519,9876,14520,10000,14520,10002,14519,10002,14493,10000,14491e" filled="t" fillcolor="#FFFFFF" stroked="f">
                <v:path arrowok="t"/>
                <v:fill/>
              </v:shape>
              <v:shape style="position:absolute;left:7624;top:11516;width:2857;height:2857" type="#_x0000_t75">
                <v:imagedata r:id="rId92" o:title="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0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1.734898pt;height:34.5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2.515992pt;height:60.75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2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3.121992pt;height:162.72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1236950581" w:top="1560" w:bottom="280" w:left="1300" w:right="1300"/>
          <w:footerReference w:type="even" r:id="rId8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574pt;height:389.979771pt;mso-position-horizontal-relative:page;mso-position-vertical-relative:page;z-index:-840" coordorigin="0,0" coordsize="11906,7800">
            <v:shape style="position:absolute;left:0;top:0;width:11906;height:7800" type="#_x0000_t75">
              <v:imagedata r:id="rId98" o:title=""/>
            </v:shape>
            <v:shape style="position:absolute;left:1413;top:1260;width:3582;height:1774" type="#_x0000_t75">
              <v:imagedata r:id="rId99" o:title=""/>
            </v:shape>
            <w10:wrap type="none"/>
          </v:group>
        </w:pict>
      </w:r>
      <w:r>
        <w:rPr/>
        <w:pict>
          <v:group style="position:absolute;margin-left:72.584801pt;margin-top:458.547882pt;width:67.377pt;height:.1pt;mso-position-horizontal-relative:page;mso-position-vertical-relative:page;z-index:-839" coordorigin="1452,9171" coordsize="1348,2">
            <v:shape style="position:absolute;left:1452;top:9171;width:1348;height:2" coordorigin="1452,9171" coordsize="1348,0" path="m1452,9171l2799,9171e" filled="f" stroked="t" strokeweight="3.006pt" strokecolor="#00459C">
              <v:path arrowok="t"/>
            </v:shape>
          </v:group>
          <w10:wrap type="none"/>
        </w:pict>
      </w:r>
      <w:r>
        <w:rPr/>
        <w:pict>
          <v:group style="position:absolute;margin-left:130.924606pt;margin-top:660.533691pt;width:342.0391pt;height:84.8469pt;mso-position-horizontal-relative:page;mso-position-vertical-relative:page;z-index:-838" coordorigin="2618,13211" coordsize="6841,1697">
            <v:shape style="position:absolute;left:2618;top:13375;width:6841;height:1532" type="#_x0000_t75">
              <v:imagedata r:id="rId100" o:title=""/>
            </v:shape>
            <v:group style="position:absolute;left:2766;top:13221;width:271;height:214" coordorigin="2766,13221" coordsize="271,214">
              <v:shape style="position:absolute;left:2766;top:13221;width:271;height:214" coordorigin="2766,13221" coordsize="271,214" path="m2890,13221l2846,13221,2841,13224,2838,13231,2767,13419,2766,13424,2766,13428,2769,13434,2773,13435,2832,13435,2837,13431,2839,13424,2897,13236,2898,13231,2898,13228,2894,13222,2890,13221e" filled="t" fillcolor="#9F9FA0" stroked="f">
                <v:path arrowok="t"/>
                <v:fill/>
              </v:shape>
              <v:shape style="position:absolute;left:2766;top:13221;width:271;height:214" coordorigin="2766,13221" coordsize="271,214" path="m3029,13221l2985,13221,2980,13224,2977,13231,2906,13419,2905,13424,2905,13428,2909,13434,2912,13435,2971,13435,2976,13431,2978,13424,3036,13236,3037,13231,3037,13228,3033,13222,3029,13221e" filled="t" fillcolor="#9F9FA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2.644798pt;margin-top:567.8125pt;width:62.814pt;height:7.19pt;mso-position-horizontal-relative:page;mso-position-vertical-relative:page;z-index:-837" coordorigin="1453,11356" coordsize="1256,144">
            <v:shape style="position:absolute;left:1453;top:11356;width:1256;height:144" coordorigin="1453,11356" coordsize="1256,144" path="m1515,11356l1494,11356,1485,11358,1470,11366,1464,11372,1455,11387,1453,11395,1453,11460,1494,11499,1515,11499,1524,11498,1540,11490,1546,11484,1551,11475,1498,11475,1492,11473,1483,11465,1481,11459,1481,11397,1483,11391,1492,11383,1498,11380,1552,11380,1546,11371,1540,11366,1524,11358,1515,11356e" filled="t" fillcolor="#595857" stroked="f">
              <v:path arrowok="t"/>
              <v:fill/>
            </v:shape>
            <v:shape style="position:absolute;left:1453;top:11356;width:1256;height:144" coordorigin="1453,11356" coordsize="1256,144" path="m1532,11450l1530,11450,1529,11451,1529,11451,1528,11459,1526,11465,1518,11473,1512,11475,1551,11475,1555,11470,1557,11462,1557,11451,1556,11451,1553,11451,1532,11450e" filled="t" fillcolor="#595857" stroked="f">
              <v:path arrowok="t"/>
              <v:fill/>
            </v:shape>
            <v:shape style="position:absolute;left:1453;top:11356;width:1256;height:144" coordorigin="1453,11356" coordsize="1256,144" path="m1552,11380l1512,11380,1518,11383,1526,11391,1528,11397,1528,11406,1529,11406,1532,11406,1553,11405,1556,11404,1557,11404,1557,11393,1555,11385,1552,11380e" filled="t" fillcolor="#595857" stroked="f">
              <v:path arrowok="t"/>
              <v:fill/>
            </v:shape>
            <v:shape style="position:absolute;left:1453;top:11356;width:1256;height:144" coordorigin="1453,11356" coordsize="1256,144" path="m1641,11356l1620,11356,1611,11358,1595,11367,1589,11373,1580,11388,1578,11397,1578,11459,1620,11500,1641,11500,1651,11498,1666,11490,1673,11484,1677,11476,1623,11476,1618,11474,1609,11464,1606,11458,1606,11399,1609,11392,1618,11383,1623,11380,1677,11380,1673,11373,1666,11367,1651,11358,1641,11356e" filled="t" fillcolor="#595857" stroked="f">
              <v:path arrowok="t"/>
              <v:fill/>
            </v:shape>
            <v:shape style="position:absolute;left:1453;top:11356;width:1256;height:144" coordorigin="1453,11356" coordsize="1256,144" path="m1677,11380l1638,11380,1644,11383,1653,11392,1655,11399,1655,11458,1653,11464,1644,11474,1638,11476,1677,11476,1681,11468,1684,11459,1684,11397,1681,11388,1677,11380e" filled="t" fillcolor="#595857" stroked="f">
              <v:path arrowok="t"/>
              <v:fill/>
            </v:shape>
            <v:shape style="position:absolute;left:1453;top:11356;width:1256;height:144" coordorigin="1453,11356" coordsize="1256,144" path="m1777,11358l1710,11358,1709,11359,1709,11497,1710,11498,1736,11498,1737,11497,1737,11440,1737,11440,1786,11440,1785,11439,1785,11438,1785,11438,1785,11437,1785,11437,1794,11434,1800,11430,1808,11418,1737,11418,1737,11418,1737,11382,1737,11382,1808,11382,1802,11371,1797,11366,1784,11359,1777,11358e" filled="t" fillcolor="#595857" stroked="f">
              <v:path arrowok="t"/>
              <v:fill/>
            </v:shape>
            <v:shape style="position:absolute;left:1453;top:11356;width:1256;height:144" coordorigin="1453,11356" coordsize="1256,144" path="m1786,11440l1757,11440,1758,11440,1782,11495,1783,11497,1785,11498,1811,11498,1812,11497,1812,11494,1811,11494,1786,11440e" filled="t" fillcolor="#595857" stroked="f">
              <v:path arrowok="t"/>
              <v:fill/>
            </v:shape>
            <v:shape style="position:absolute;left:1453;top:11356;width:1256;height:144" coordorigin="1453,11356" coordsize="1256,144" path="m1808,11382l1770,11382,1774,11384,1781,11391,1783,11395,1783,11406,1781,11410,1774,11416,1770,11418,1808,11418,1809,11417,1811,11409,1811,11392,1809,11384,1808,11382e" filled="t" fillcolor="#595857" stroked="f">
              <v:path arrowok="t"/>
              <v:fill/>
            </v:shape>
            <v:shape style="position:absolute;left:1453;top:11356;width:1256;height:144" coordorigin="1453,11356" coordsize="1256,144" path="m1931,11358l1836,11358,1835,11359,1835,11497,1836,11498,1931,11498,1933,11497,1933,11475,1931,11474,1864,11474,1864,11473,1864,11440,1864,11439,1909,11439,1910,11438,1910,11416,1909,11415,1864,11415,1864,11415,1864,11382,1864,11382,1931,11382,1933,11381,1933,11359,1931,11358e" filled="t" fillcolor="#595857" stroked="f">
              <v:path arrowok="t"/>
              <v:fill/>
            </v:shape>
            <v:shape style="position:absolute;left:1453;top:11356;width:1256;height:144" coordorigin="1453,11356" coordsize="1256,144" path="m2017,11358l1990,11358,1989,11359,1990,11362,2030,11495,2031,11497,2032,11498,2059,11498,2060,11497,2061,11495,2072,11458,2046,11458,2046,11458,2019,11361,2019,11359,2017,11358e" filled="t" fillcolor="#595857" stroked="f">
              <v:path arrowok="t"/>
              <v:fill/>
            </v:shape>
            <v:shape style="position:absolute;left:1453;top:11356;width:1256;height:144" coordorigin="1453,11356" coordsize="1256,144" path="m2176,11358l2143,11358,2142,11359,2141,11361,2098,11494,2098,11495,2098,11496,2099,11497,2100,11498,2126,11498,2128,11497,2128,11495,2134,11476,2134,11476,2134,11475,2215,11475,2208,11454,2141,11454,2141,11453,2141,11452,2159,11391,2159,11391,2159,11390,2188,11390,2178,11361,2177,11359,2176,11358e" filled="t" fillcolor="#595857" stroked="f">
              <v:path arrowok="t"/>
              <v:fill/>
            </v:shape>
            <v:shape style="position:absolute;left:1453;top:11356;width:1256;height:144" coordorigin="1453,11356" coordsize="1256,144" path="m2215,11475l2185,11475,2185,11476,2185,11476,2191,11495,2192,11497,2193,11498,2219,11498,2220,11498,2221,11497,2221,11496,2221,11494,2215,11475e" filled="t" fillcolor="#595857" stroked="f">
              <v:path arrowok="t"/>
              <v:fill/>
            </v:shape>
            <v:shape style="position:absolute;left:1453;top:11356;width:1256;height:144" coordorigin="1453,11356" coordsize="1256,144" path="m2101,11358l2075,11358,2074,11359,2073,11361,2047,11457,2047,11458,2047,11458,2072,11458,2102,11362,2102,11361,2103,11360,2101,11358,2101,11358e" filled="t" fillcolor="#595857" stroked="f">
              <v:path arrowok="t"/>
              <v:fill/>
            </v:shape>
            <v:shape style="position:absolute;left:1453;top:11356;width:1256;height:144" coordorigin="1453,11356" coordsize="1256,144" path="m2188,11390l2160,11390,2160,11391,2178,11452,2178,11453,2178,11454,2208,11454,2188,11390e" filled="t" fillcolor="#595857" stroked="f">
              <v:path arrowok="t"/>
              <v:fill/>
            </v:shape>
            <v:shape style="position:absolute;left:1453;top:11356;width:1256;height:144" coordorigin="1453,11356" coordsize="1256,144" path="m2270,11358l2244,11358,2243,11359,2243,11497,2244,11498,2338,11498,2340,11497,2340,11475,2338,11474,2271,11474,2271,11473,2271,11359,2270,11358e" filled="t" fillcolor="#595857" stroked="f">
              <v:path arrowok="t"/>
              <v:fill/>
            </v:shape>
            <v:shape style="position:absolute;left:1453;top:11356;width:1256;height:144" coordorigin="1453,11356" coordsize="1256,144" path="m2387,11358l2361,11358,2360,11359,2360,11461,2362,11469,2370,11484,2377,11489,2392,11497,2401,11499,2422,11499,2431,11497,2446,11489,2452,11484,2458,11475,2404,11475,2399,11473,2390,11464,2388,11459,2388,11359,2387,11358e" filled="t" fillcolor="#595857" stroked="f">
              <v:path arrowok="t"/>
              <v:fill/>
            </v:shape>
            <v:shape style="position:absolute;left:1453;top:11356;width:1256;height:144" coordorigin="1453,11356" coordsize="1256,144" path="m2462,11358l2436,11358,2435,11359,2435,11459,2433,11464,2424,11473,2418,11475,2458,11475,2461,11469,2463,11461,2463,11359,2462,11358e" filled="t" fillcolor="#595857" stroked="f">
              <v:path arrowok="t"/>
              <v:fill/>
            </v:shape>
            <v:shape style="position:absolute;left:1453;top:11356;width:1256;height:144" coordorigin="1453,11356" coordsize="1256,144" path="m2586,11358l2491,11358,2490,11359,2490,11497,2491,11498,2586,11498,2587,11497,2587,11475,2586,11474,2519,11474,2518,11473,2518,11440,2519,11439,2564,11439,2565,11438,2565,11416,2564,11415,2519,11415,2518,11415,2518,11382,2519,11382,2586,11382,2587,11381,2587,11359,2586,11358e" filled="t" fillcolor="#595857" stroked="f">
              <v:path arrowok="t"/>
              <v:fill/>
            </v:shape>
            <v:shape style="position:absolute;left:1453;top:11356;width:1256;height:144" coordorigin="1453,11356" coordsize="1256,144" path="m2633,11451l2607,11451,2606,11452,2648,11499,2668,11499,2677,11498,2693,11491,2699,11486,2706,11475,2652,11475,2646,11473,2636,11466,2634,11462,2634,11452,2633,11451e" filled="t" fillcolor="#595857" stroked="f">
              <v:path arrowok="t"/>
              <v:fill/>
            </v:shape>
            <v:shape style="position:absolute;left:1453;top:11356;width:1256;height:144" coordorigin="1453,11356" coordsize="1256,144" path="m2666,11356l2646,11356,2638,11358,2623,11364,2617,11369,2609,11381,2607,11388,2607,11404,2652,11439,2660,11442,2681,11456,2681,11464,2679,11468,2672,11474,2667,11475,2706,11475,2707,11474,2709,11467,2709,11450,2657,11414,2651,11412,2643,11408,2640,11406,2636,11402,2635,11399,2635,11391,2636,11387,2643,11382,2648,11380,2704,11380,2697,11370,2691,11365,2675,11358,2666,11356e" filled="t" fillcolor="#595857" stroked="f">
              <v:path arrowok="t"/>
              <v:fill/>
            </v:shape>
            <v:shape style="position:absolute;left:1453;top:11356;width:1256;height:144" coordorigin="1453,11356" coordsize="1256,144" path="m2704,11380l2663,11380,2669,11382,2678,11390,2681,11395,2681,11404,2682,11405,2707,11405,2708,11404,2708,11390,2706,11383,2704,11380e" filled="t" fillcolor="#595857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14.687714pt;margin-top:509.40976pt;width:221.674261pt;height:35.625pt;mso-position-horizontal-relative:page;mso-position-vertical-relative:page;z-index:-836" type="#_x0000_t75">
            <v:imagedata r:id="rId101" o:title=""/>
          </v:shape>
        </w:pict>
      </w:r>
      <w:r>
        <w:rPr/>
        <w:pict>
          <v:shape style="position:absolute;margin-left:314.687714pt;margin-top:488.103882pt;width:75.945695pt;height:9pt;mso-position-horizontal-relative:page;mso-position-vertical-relative:page;z-index:-835" type="#_x0000_t75">
            <v:imagedata r:id="rId102" o:title=""/>
          </v:shape>
        </w:pict>
      </w:r>
      <w:r>
        <w:rPr/>
        <w:pict>
          <v:shape style="position:absolute;margin-left:315.240601pt;margin-top:586.022949pt;width:218.403316pt;height:35.25pt;mso-position-horizontal-relative:page;mso-position-vertical-relative:page;z-index:-834" type="#_x0000_t75">
            <v:imagedata r:id="rId103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4.701977pt;height:26.625pt;mso-position-horizontal-relative:char;mso-position-vertical-relative:line" type="#_x0000_t75">
            <v:imagedata r:id="rId1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width:107.762583pt;height:9pt;mso-position-horizontal-relative:char;mso-position-vertical-relative:line" type="#_x0000_t75">
            <v:imagedata r:id="rId105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8.446279pt;height:35.625pt;mso-position-horizontal-relative:char;mso-position-vertical-relative:line" type="#_x0000_t75">
            <v:imagedata r:id="rId1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294" w:right="-20"/>
        <w:jc w:val="left"/>
        <w:rPr>
          <w:rFonts w:ascii="Times New Roman" w:hAnsi="Times New Roman" w:cs="Times New Roman" w:eastAsia="Times New Roman"/>
          <w:sz w:val="16.5"/>
          <w:szCs w:val="16.5"/>
        </w:rPr>
      </w:pPr>
      <w:rPr/>
      <w:r>
        <w:rPr/>
        <w:pict>
          <v:shape style="width:94.752106pt;height:8.25pt;mso-position-horizontal-relative:char;mso-position-vertical-relative:line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16.5"/>
          <w:szCs w:val="16.5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3.342266pt;height:34.9125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1779" w:header="0" w:top="1560" w:bottom="1960" w:left="0" w:right="0"/>
          <w:footerReference w:type="odd" r:id="rId96"/>
          <w:footerReference w:type="even" r:id="rId9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574pt;height:202.337571pt;mso-position-horizontal-relative:page;mso-position-vertical-relative:page;z-index:-833" coordorigin="0,0" coordsize="11906,4047">
            <v:group style="position:absolute;left:7869;top:0;width:4037;height:3729" coordorigin="7869,0" coordsize="4037,3729">
              <v:shape style="position:absolute;left:7869;top:0;width:4037;height:3729" coordorigin="7869,0" coordsize="4037,3729" path="m7869,0l11906,3729,11906,0,7869,0e" filled="t" fillcolor="#008BCE" stroked="f">
                <v:path arrowok="t"/>
                <v:fill/>
              </v:shape>
            </v:group>
            <v:group style="position:absolute;left:9678;top:0;width:2228;height:2058" coordorigin="9678,0" coordsize="2228,2058">
              <v:shape style="position:absolute;left:9678;top:0;width:2228;height:2058" coordorigin="9678,0" coordsize="2228,2058" path="m9678,0l11906,2058,11906,0,9678,0e" filled="t" fillcolor="#00459C" stroked="f">
                <v:path arrowok="t"/>
                <v:fill/>
              </v:shape>
            </v:group>
            <v:group style="position:absolute;left:7536;top:0;width:4370;height:4037" coordorigin="7536,0" coordsize="4370,4037">
              <v:shape style="position:absolute;left:7536;top:0;width:4370;height:4037" coordorigin="7536,0" coordsize="4370,4037" path="m7869,0l7536,0,11906,4037,11906,3729,7869,0e" filled="t" fillcolor="#C9C9CA" stroked="f">
                <v:path arrowok="t"/>
                <v:fill/>
              </v:shape>
            </v:group>
            <v:group style="position:absolute;left:0;top:0;width:10009;height:1977" coordorigin="0,0" coordsize="10009,1977">
              <v:shape style="position:absolute;left:0;top:0;width:10009;height:1977" coordorigin="0,0" coordsize="10009,1977" path="m0,0l0,850,7925,850,9124,1977,10009,1977,7869,0,0,0e" filled="t" fillcolor="#3E3A3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307.469269pt;width:595.275574pt;height:226.951pt;mso-position-horizontal-relative:page;mso-position-vertical-relative:page;z-index:-832" coordorigin="0,6149" coordsize="11906,4539">
            <v:group style="position:absolute;left:0;top:6159;width:11906;height:4519" coordorigin="0,6159" coordsize="11906,4519">
              <v:shape style="position:absolute;left:0;top:6159;width:11906;height:4519" coordorigin="0,6159" coordsize="11906,4519" path="m11906,6159l0,6159,0,10678,11906,10678,11906,6159e" filled="t" fillcolor="#EEEFEF" stroked="f">
                <v:path arrowok="t"/>
                <v:fill/>
              </v:shape>
            </v:group>
            <v:group style="position:absolute;left:5522;top:7518;width:1006;height:984" coordorigin="5522,7518" coordsize="1006,984">
              <v:shape style="position:absolute;left:5522;top:7518;width:1006;height:984" coordorigin="5522,7518" coordsize="1006,984" path="m5946,7518l5688,7518,5522,7799,5783,7800,6189,8501,6528,8501,5946,7518e" filled="t" fillcolor="#00459C" stroked="f">
                <v:path arrowok="t"/>
                <v:fill/>
              </v:shape>
            </v:group>
            <v:group style="position:absolute;left:5314;top:7877;width:801;height:624" coordorigin="5314,7877" coordsize="801,624">
              <v:shape style="position:absolute;left:5314;top:7877;width:801;height:624" coordorigin="5314,7877" coordsize="801,624" path="m5746,7877l5476,7877,5314,8151,5570,8151,5769,8501,6115,8501,5746,7877e" filled="t" fillcolor="#3E3A39" stroked="f">
                <v:path arrowok="t"/>
                <v:fill/>
              </v:shape>
            </v:group>
            <v:group style="position:absolute;left:5105;top:8231;width:592;height:274" coordorigin="5105,8231" coordsize="592,274">
              <v:shape style="position:absolute;left:5105;top:8231;width:592;height:274" coordorigin="5105,8231" coordsize="592,274" path="m5537,8231l5267,8231,5105,8505,5696,8505,5537,8231e" filled="t" fillcolor="#00459C" stroked="f">
                <v:path arrowok="t"/>
                <v:fill/>
              </v:shape>
            </v:group>
            <v:group style="position:absolute;left:6001;top:7518;width:774;height:797" coordorigin="6001,7518" coordsize="774,797">
              <v:shape style="position:absolute;left:6001;top:7518;width:774;height:797" coordorigin="6001,7518" coordsize="774,797" path="m6775,7799l6371,7799,6394,7801,6412,7807,6425,7817,6432,7831,6434,7847,6430,7865,6421,7886,6320,8057,6472,8315,6772,7805,6775,7799e" filled="t" fillcolor="#3E3A39" stroked="f">
                <v:path arrowok="t"/>
                <v:fill/>
              </v:shape>
              <v:shape style="position:absolute;left:6001;top:7518;width:774;height:797" coordorigin="6001,7518" coordsize="774,797" path="m6566,7518l6001,7518,6167,7799,6775,7799,6799,7732,6801,7713,6800,7694,6779,7620,6739,7572,6679,7537,6598,7519,6566,7518e" filled="t" fillcolor="#3E3A39" stroked="f">
                <v:path arrowok="t"/>
                <v:fill/>
              </v:shape>
            </v:group>
            <v:group style="position:absolute;left:3292;top:8657;width:5322;height:393" coordorigin="3292,8657" coordsize="5322,393">
              <v:shape style="position:absolute;left:3292;top:8657;width:5322;height:393" coordorigin="3292,8657" coordsize="5322,393" path="m3292,8664l3292,9043,3391,9043,3391,8898,3425,8898,3496,8884,3538,8840,3542,8827,3391,8827,3391,8735,3540,8735,3536,8722,3496,8677,3454,8665,3292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3540,8735l3409,8735,3430,8740,3443,8755,3427,8823,3391,8827,3542,8827,3545,8819,3549,8795,3547,8768,3543,8744,3540,8735e" filled="t" fillcolor="#00459C" stroked="f">
                <v:path arrowok="t"/>
                <v:fill/>
              </v:shape>
              <v:shape style="position:absolute;left:3292;top:8657;width:5322;height:393" coordorigin="3292,8657" coordsize="5322,393" path="m3729,8748l3630,8748,3630,9043,3729,9043,3729,8748e" filled="t" fillcolor="#00459C" stroked="f">
                <v:path arrowok="t"/>
                <v:fill/>
              </v:shape>
              <v:shape style="position:absolute;left:3292;top:8657;width:5322;height:393" coordorigin="3292,8657" coordsize="5322,393" path="m3867,8938l3778,8938,3778,9043,3867,9043,3867,8938e" filled="t" fillcolor="#00459C" stroked="f">
                <v:path arrowok="t"/>
                <v:fill/>
              </v:shape>
              <v:shape style="position:absolute;left:3292;top:8657;width:5322;height:393" coordorigin="3292,8657" coordsize="5322,393" path="m3803,8664l3556,8664,3556,8748,3803,8748,3803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4219,8664l4095,8664,4002,9043,4107,9043,4118,8976,4295,8976,4277,8902,4129,8902,4156,8741,4238,8741,4219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4295,8976l4196,8976,4206,9043,4311,9043,4295,8976e" filled="t" fillcolor="#00459C" stroked="f">
                <v:path arrowok="t"/>
                <v:fill/>
              </v:shape>
              <v:shape style="position:absolute;left:3292;top:8657;width:5322;height:393" coordorigin="3292,8657" coordsize="5322,393" path="m4238,8741l4157,8741,4184,8902,4277,8902,4238,8741e" filled="t" fillcolor="#00459C" stroked="f">
                <v:path arrowok="t"/>
                <v:fill/>
              </v:shape>
              <v:shape style="position:absolute;left:3292;top:8657;width:5322;height:393" coordorigin="3292,8657" coordsize="5322,393" path="m4411,8930l4316,8930,4316,8943,4333,9010,4384,9043,4434,9050,4464,9049,4532,9029,4570,8979,4459,8979,4434,8979,4418,8969,4412,8949,4411,8930e" filled="t" fillcolor="#00459C" stroked="f">
                <v:path arrowok="t"/>
                <v:fill/>
              </v:shape>
              <v:shape style="position:absolute;left:3292;top:8657;width:5322;height:393" coordorigin="3292,8657" coordsize="5322,393" path="m4458,8657l4380,8670,4327,8728,4321,8773,4323,8798,4363,8863,4424,8894,4439,8900,4452,8907,4462,8916,4470,8925,4475,8938,4471,8964,4459,8979,4570,8979,4575,8963,4577,8939,4575,8913,4549,8857,4490,8819,4474,8812,4459,8806,4416,8758,4422,8737,4438,8724,4561,8724,4561,8723,4507,8666,4485,8660,4458,8657e" filled="t" fillcolor="#00459C" stroked="f">
                <v:path arrowok="t"/>
                <v:fill/>
              </v:shape>
              <v:shape style="position:absolute;left:3292;top:8657;width:5322;height:393" coordorigin="3292,8657" coordsize="5322,393" path="m4561,8724l4438,8724,4461,8730,4473,8747,4475,8773,4567,8773,4566,8746,4561,8724e" filled="t" fillcolor="#00459C" stroked="f">
                <v:path arrowok="t"/>
                <v:fill/>
              </v:shape>
              <v:shape style="position:absolute;left:3292;top:8657;width:5322;height:393" coordorigin="3292,8657" coordsize="5322,393" path="m4707,8664l4609,8664,4609,9043,4707,9043,4707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4936,8664l4812,8664,4720,9043,4825,9043,4835,8976,5012,8976,4994,8902,4847,8902,4874,8741,4955,8741,4936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5012,8976l4913,8976,4924,9043,5029,9043,5012,8976e" filled="t" fillcolor="#00459C" stroked="f">
                <v:path arrowok="t"/>
                <v:fill/>
              </v:shape>
              <v:shape style="position:absolute;left:3292;top:8657;width:5322;height:393" coordorigin="3292,8657" coordsize="5322,393" path="m4955,8741l4875,8741,4902,8902,4994,8902,4955,8741e" filled="t" fillcolor="#00459C" stroked="f">
                <v:path arrowok="t"/>
                <v:fill/>
              </v:shape>
              <v:shape style="position:absolute;left:3292;top:8657;width:5322;height:393" coordorigin="3292,8657" coordsize="5322,393" path="m5320,8664l5179,8664,5179,9043,5271,9043,5271,8760,5337,8760,5320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5337,8760l5272,8760,5325,9043,5396,9043,5425,8888,5360,8888,5337,8760e" filled="t" fillcolor="#00459C" stroked="f">
                <v:path arrowok="t"/>
                <v:fill/>
              </v:shape>
              <v:shape style="position:absolute;left:3292;top:8657;width:5322;height:393" coordorigin="3292,8657" coordsize="5322,393" path="m5542,8760l5450,8760,5450,9043,5542,9043,5542,8760e" filled="t" fillcolor="#00459C" stroked="f">
                <v:path arrowok="t"/>
                <v:fill/>
              </v:shape>
              <v:shape style="position:absolute;left:3292;top:8657;width:5322;height:393" coordorigin="3292,8657" coordsize="5322,393" path="m5542,8664l5401,8664,5361,8888,5425,8888,5448,8760,5542,8760,5542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5679,8664l5581,8664,5581,8912,5594,8992,5653,9043,5698,9050,5725,9049,5789,9031,5827,8981,5722,8981,5698,8979,5685,8968,5679,8945,5679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5837,8664l5739,8664,5739,8937,5734,8967,5722,8981,5827,8981,5833,8963,5836,8937,5836,8912,5837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5978,8664l5880,8664,5880,9043,6100,9043,6100,8962,5978,8962,5978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6234,8748l6136,8748,6136,9043,6234,9043,6234,8748e" filled="t" fillcolor="#00459C" stroked="f">
                <v:path arrowok="t"/>
                <v:fill/>
              </v:shape>
              <v:shape style="position:absolute;left:3292;top:8657;width:5322;height:393" coordorigin="3292,8657" coordsize="5322,393" path="m6309,8664l6061,8664,6061,8748,6309,8748,6309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6426,8664l6327,8664,6327,9043,6426,9043,6426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6603,8664l6603,9043,6701,9043,6701,8898,6736,8898,6807,8884,6848,8840,6853,8827,6701,8827,6701,8735,6851,8735,6847,8722,6807,8677,6765,8665,6603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6851,8735l6720,8735,6741,8740,6754,8755,6738,8823,6701,8827,6853,8827,6856,8819,6859,8795,6858,8768,6854,8744,6851,8735e" filled="t" fillcolor="#00459C" stroked="f">
                <v:path arrowok="t"/>
                <v:fill/>
              </v:shape>
              <v:shape style="position:absolute;left:3292;top:8657;width:5322;height:393" coordorigin="3292,8657" coordsize="5322,393" path="m7116,8664l6891,8664,6891,9043,7120,9043,7120,8962,6990,8962,6990,8887,7108,8887,7108,8809,6990,8809,6990,8745,7116,8745,7116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7156,8664l7156,9043,7255,9043,7255,8891,7404,8891,7394,8875,7379,8863,7357,8857,7350,8855,7372,8849,7389,8838,7400,8824,7255,8824,7255,8735,7410,8735,7408,8729,7374,8680,7332,8665,7156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7404,8891l7281,8891,7299,8895,7310,8910,7313,8939,7314,8987,7315,9009,7319,9031,7428,9043,7428,9037,7422,9034,7419,9030,7417,9026,7413,9011,7412,8988,7412,8939,7410,8914,7405,8892,7404,8891e" filled="t" fillcolor="#00459C" stroked="f">
                <v:path arrowok="t"/>
                <v:fill/>
              </v:shape>
              <v:shape style="position:absolute;left:3292;top:8657;width:5322;height:393" coordorigin="3292,8657" coordsize="5322,393" path="m7410,8735l7274,8735,7298,8739,7312,8753,7316,8778,7312,8802,7299,8818,7277,8824,7255,8824,7400,8824,7402,8822,7410,8803,7414,8779,7413,8753,7410,8735e" filled="t" fillcolor="#00459C" stroked="f">
                <v:path arrowok="t"/>
                <v:fill/>
              </v:shape>
              <v:shape style="position:absolute;left:3292;top:8657;width:5322;height:393" coordorigin="3292,8657" coordsize="5322,393" path="m7556,8664l7457,8664,7457,9043,7556,9043,7556,8942,7576,8911,7680,8911,7639,8829,7651,8809,7556,8809,7556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7680,8911l7576,8911,7634,9043,7725,9043,7732,9014,7680,8911e" filled="t" fillcolor="#00459C" stroked="f">
                <v:path arrowok="t"/>
                <v:fill/>
              </v:shape>
              <v:shape style="position:absolute;left:3292;top:8657;width:5322;height:393" coordorigin="3292,8657" coordsize="5322,393" path="m7732,9014l7725,9043,7747,9043,7732,9014e" filled="t" fillcolor="#00459C" stroked="f">
                <v:path arrowok="t"/>
                <v:fill/>
              </v:shape>
              <v:shape style="position:absolute;left:3292;top:8657;width:5322;height:393" coordorigin="3292,8657" coordsize="5322,393" path="m7942,8664l7818,8664,7732,9014,7747,9043,7830,9043,7840,8976,8018,8976,8000,8902,7852,8902,7879,8741,7961,8741,7942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8018,8976l7919,8976,7929,9043,8034,9043,8018,8976e" filled="t" fillcolor="#00459C" stroked="f">
                <v:path arrowok="t"/>
                <v:fill/>
              </v:shape>
              <v:shape style="position:absolute;left:3292;top:8657;width:5322;height:393" coordorigin="3292,8657" coordsize="5322,393" path="m7961,8741l7880,8741,7907,8902,8000,8902,7961,8741e" filled="t" fillcolor="#00459C" stroked="f">
                <v:path arrowok="t"/>
                <v:fill/>
              </v:shape>
              <v:shape style="position:absolute;left:3292;top:8657;width:5322;height:393" coordorigin="3292,8657" coordsize="5322,393" path="m7735,8664l7630,8664,7557,8809,7651,8809,7735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8134,8930l8039,8930,8039,8943,8056,9010,8107,9043,8157,9050,8187,9049,8255,9029,8293,8979,8182,8979,8157,8979,8141,8969,8135,8949,8134,8930e" filled="t" fillcolor="#00459C" stroked="f">
                <v:path arrowok="t"/>
                <v:fill/>
              </v:shape>
              <v:shape style="position:absolute;left:3292;top:8657;width:5322;height:393" coordorigin="3292,8657" coordsize="5322,393" path="m8181,8657l8103,8670,8050,8728,8044,8773,8046,8798,8085,8863,8147,8894,8162,8900,8175,8907,8185,8916,8193,8925,8198,8938,8194,8964,8182,8979,8293,8979,8298,8963,8300,8939,8298,8913,8272,8857,8212,8819,8197,8812,8182,8806,8139,8758,8144,8737,8161,8724,8284,8724,8284,8723,8230,8666,8208,8660,8181,8657e" filled="t" fillcolor="#00459C" stroked="f">
                <v:path arrowok="t"/>
                <v:fill/>
              </v:shape>
              <v:shape style="position:absolute;left:3292;top:8657;width:5322;height:393" coordorigin="3292,8657" coordsize="5322,393" path="m8284,8724l8161,8724,8184,8730,8196,8747,8198,8773,8290,8773,8289,8746,8284,8724e" filled="t" fillcolor="#00459C" stroked="f">
                <v:path arrowok="t"/>
                <v:fill/>
              </v:shape>
              <v:shape style="position:absolute;left:3292;top:8657;width:5322;height:393" coordorigin="3292,8657" coordsize="5322,393" path="m8521,8664l8397,8664,8305,9043,8410,9043,8420,8976,8597,8976,8579,8902,8432,8902,8459,8741,8540,8741,8521,8664e" filled="t" fillcolor="#00459C" stroked="f">
                <v:path arrowok="t"/>
                <v:fill/>
              </v:shape>
              <v:shape style="position:absolute;left:3292;top:8657;width:5322;height:393" coordorigin="3292,8657" coordsize="5322,393" path="m8597,8976l8499,8976,8509,9043,8614,9043,8597,8976e" filled="t" fillcolor="#00459C" stroked="f">
                <v:path arrowok="t"/>
                <v:fill/>
              </v:shape>
              <v:shape style="position:absolute;left:3292;top:8657;width:5322;height:393" coordorigin="3292,8657" coordsize="5322,393" path="m8540,8741l8460,8741,8487,8902,8579,8902,8540,8741e" filled="t" fillcolor="#00459C" stroked="f">
                <v:path arrowok="t"/>
                <v:fill/>
              </v:shape>
              <v:shape style="position:absolute;left:3286;top:9166;width:5330;height:164" type="#_x0000_t75">
                <v:imagedata r:id="rId10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pgMar w:header="0" w:footer="1779" w:top="1560" w:bottom="4840" w:left="0" w:right="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42.956177pt;width:595.275574pt;height:98.933618pt;mso-position-horizontal-relative:page;mso-position-vertical-relative:page;z-index:-917" coordorigin="0,14859" coordsize="11906,1979">
          <v:group style="position:absolute;left:9937;top:15019;width:1969;height:1819" coordorigin="9937,15019" coordsize="1969,1819">
            <v:shape style="position:absolute;left:9937;top:15019;width:1969;height:1819" coordorigin="9937,15019" coordsize="1969,1819" path="m11906,15019l9937,16838,11906,16838,11906,15019e" filled="t" fillcolor="#008BCE" stroked="f">
              <v:path arrowok="t"/>
              <v:fill/>
            </v:shape>
          </v:group>
          <v:group style="position:absolute;left:10819;top:15834;width:1086;height:1004" coordorigin="10819,15834" coordsize="1086,1004">
            <v:shape style="position:absolute;left:10819;top:15834;width:1086;height:1004" coordorigin="10819,15834" coordsize="1086,1004" path="m11906,15834l10819,16838,11906,16838,11906,15834e" filled="t" fillcolor="#00459C" stroked="f">
              <v:path arrowok="t"/>
              <v:fill/>
            </v:shape>
          </v:group>
          <v:group style="position:absolute;left:9774;top:14869;width:2131;height:1969" coordorigin="9774,14869" coordsize="2131,1969">
            <v:shape style="position:absolute;left:9774;top:14869;width:2131;height:1969" coordorigin="9774,14869" coordsize="2131,1969" path="m11906,14869l9774,16838,9937,16838,11906,15019,11906,14869e" filled="t" fillcolor="#C9C9CA" stroked="f">
              <v:path arrowok="t"/>
              <v:fill/>
            </v:shape>
          </v:group>
          <v:group style="position:absolute;left:0;top:15874;width:10980;height:964" coordorigin="0,15874" coordsize="10980,964">
            <v:shape style="position:absolute;left:0;top:15874;width:10980;height:964" coordorigin="0,15874" coordsize="10980,964" path="m10980,15874l10549,15874,9964,16423,0,16423,0,16838,9937,16838,10980,15874e" filled="t" fillcolor="#3E3A39" stroked="f">
              <v:path arrowok="t"/>
              <v:fill/>
            </v:shape>
            <v:shape style="position:absolute;left:2737;top:16552;width:3041;height:165" type="#_x0000_t75">
              <v:imagedata r:id="rId1" o:title=""/>
            </v:shape>
          </v:group>
          <v:group style="position:absolute;left:1424;top:15947;width:672;height:891" coordorigin="1424,15947" coordsize="672,891">
            <v:shape style="position:absolute;left:1424;top:15947;width:672;height:891" coordorigin="1424,15947" coordsize="672,891" path="m1424,15947l2097,15947,2097,16838,1424,16838,1424,15947e" filled="t" fillcolor="#00459C" stroked="f">
              <v:path arrowok="t"/>
              <v:fill/>
            </v:shape>
          </v:group>
          <v:group style="position:absolute;left:1711;top:16226;width:186;height:336" coordorigin="1711,16226" coordsize="186,336">
            <v:shape style="position:absolute;left:1711;top:16226;width:186;height:336" coordorigin="1711,16226" coordsize="186,336" path="m1896,16469l1861,16469,1862,16470,1862,16560,1864,16562,1894,16562,1896,16560,1896,16470,1896,16469e" filled="t" fillcolor="#FFFFFF" stroked="f">
              <v:path arrowok="t"/>
              <v:fill/>
            </v:shape>
            <v:shape style="position:absolute;left:1711;top:16226;width:186;height:336" coordorigin="1711,16226" coordsize="186,336" path="m1842,16226l1814,16226,1811,16228,1810,16231,1713,16440,1712,16443,1711,16446,1711,16467,1713,16469,1921,16469,1923,16467,1923,16441,1921,16439,1751,16439,1751,16438,1750,16437,1750,16436,1750,16436,1844,16233,1845,16231,1845,16229,1844,16227,1842,16226e" filled="t" fillcolor="#FFFFFF" stroked="f">
              <v:path arrowok="t"/>
              <v:fill/>
            </v:shape>
            <v:shape style="position:absolute;left:1711;top:16226;width:186;height:336" coordorigin="1711,16226" coordsize="186,336" path="m1894,16355l1864,16355,1862,16357,1862,16438,1861,16439,1896,16439,1896,16438,1896,16357,1894,16355e" filled="t" fillcolor="#FFFFFF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42.955872pt;width:595.275574pt;height:98.9339pt;mso-position-horizontal-relative:page;mso-position-vertical-relative:page;z-index:-916" coordorigin="0,14859" coordsize="11906,1979">
          <v:group style="position:absolute;left:9937;top:15019;width:1969;height:1819" coordorigin="9937,15019" coordsize="1969,1819">
            <v:shape style="position:absolute;left:9937;top:15019;width:1969;height:1819" coordorigin="9937,15019" coordsize="1969,1819" path="m11906,15019l9937,16838,11906,16838,11906,15019e" filled="t" fillcolor="#008BCE" stroked="f">
              <v:path arrowok="t"/>
              <v:fill/>
            </v:shape>
          </v:group>
          <v:group style="position:absolute;left:10819;top:15834;width:1086;height:1004" coordorigin="10819,15834" coordsize="1086,1004">
            <v:shape style="position:absolute;left:10819;top:15834;width:1086;height:1004" coordorigin="10819,15834" coordsize="1086,1004" path="m11906,15834l10819,16838,11906,16838,11906,15834e" filled="t" fillcolor="#00459C" stroked="f">
              <v:path arrowok="t"/>
              <v:fill/>
            </v:shape>
          </v:group>
          <v:group style="position:absolute;left:9774;top:14869;width:2131;height:1969" coordorigin="9774,14869" coordsize="2131,1969">
            <v:shape style="position:absolute;left:9774;top:14869;width:2131;height:1969" coordorigin="9774,14869" coordsize="2131,1969" path="m11906,14869l9774,16838,9937,16838,11906,15019,11906,14869e" filled="t" fillcolor="#C9C9CA" stroked="f">
              <v:path arrowok="t"/>
              <v:fill/>
            </v:shape>
          </v:group>
          <v:group style="position:absolute;left:0;top:15874;width:10980;height:964" coordorigin="0,15874" coordsize="10980,964">
            <v:shape style="position:absolute;left:0;top:15874;width:10980;height:964" coordorigin="0,15874" coordsize="10980,964" path="m10980,15874l10549,15874,9964,16423,0,16423,0,16838,9937,16838,10980,15874e" filled="t" fillcolor="#3E3A39" stroked="f">
              <v:path arrowok="t"/>
              <v:fill/>
            </v:shape>
            <v:shape style="position:absolute;left:2737;top:16552;width:3041;height:165" type="#_x0000_t75">
              <v:imagedata r:id="rId1" o:title=""/>
            </v:shape>
          </v:group>
          <v:group style="position:absolute;left:1424;top:15947;width:672;height:891" coordorigin="1424,15947" coordsize="672,891">
            <v:shape style="position:absolute;left:1424;top:15947;width:672;height:891" coordorigin="1424,15947" coordsize="672,891" path="m1424,15947l2097,15947,2097,16838,1424,16838,1424,15947e" filled="t" fillcolor="#00459C" stroked="f">
              <v:path arrowok="t"/>
              <v:fill/>
            </v:shape>
          </v:group>
          <v:group style="position:absolute;left:1719;top:16224;width:191;height:341" coordorigin="1719,16224" coordsize="191,341">
            <v:shape style="position:absolute;left:1719;top:16224;width:191;height:341" coordorigin="1719,16224" coordsize="191,341" path="m1793,16224l1739,16251,1719,16353,1719,16468,1747,16539,1827,16565,1844,16561,1862,16553,1883,16539,1886,16536,1800,16536,1788,16532,1768,16517,1761,16508,1757,16495,1754,16486,1753,16474,1753,16444,1755,16431,1758,16421,1762,16409,1769,16400,1788,16386,1800,16383,1887,16383,1886,16382,1754,16382,1753,16382,1753,16381,1754,16297,1762,16279,1778,16262,1795,16254,1819,16252,1884,16252,1873,16241,1860,16233,1843,16227,1821,16224,1793,16224e" filled="t" fillcolor="#FFFFFF" stroked="f">
              <v:path arrowok="t"/>
              <v:fill/>
            </v:shape>
            <v:shape style="position:absolute;left:1719;top:16224;width:191;height:341" coordorigin="1719,16224" coordsize="191,341" path="m1887,16383l1828,16383,1840,16386,1859,16399,1866,16409,1870,16420,1874,16429,1876,16441,1876,16474,1875,16485,1871,16495,1867,16508,1860,16518,1840,16532,1828,16536,1886,16536,1910,16470,1910,16441,1906,16421,1900,16404,1895,16394,1887,16383e" filled="t" fillcolor="#FFFFFF" stroked="f">
              <v:path arrowok="t"/>
              <v:fill/>
            </v:shape>
            <v:shape style="position:absolute;left:1719;top:16224;width:191;height:341" coordorigin="1719,16224" coordsize="191,341" path="m1808,16353l1787,16358,1769,16367,1756,16381,1755,16382,1754,16382,1886,16382,1883,16378,1868,16365,1853,16358,1834,16354,1808,16353e" filled="t" fillcolor="#FFFFFF" stroked="f">
              <v:path arrowok="t"/>
              <v:fill/>
            </v:shape>
            <v:shape style="position:absolute;left:1719;top:16224;width:191;height:341" coordorigin="1719,16224" coordsize="191,341" path="m1884,16252l1819,16252,1838,16257,1855,16269,1865,16286,1869,16307,1869,16313,1869,16314,1872,16315,1873,16316,1901,16316,1903,16314,1903,16307,1902,16294,1898,16275,1888,16257,1884,16252e" filled="t" fillcolor="#FFFFFF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639.552246pt;width:595.275574pt;height:202.3375pt;mso-position-horizontal-relative:page;mso-position-vertical-relative:page;z-index:-915" coordorigin="0,12791" coordsize="11906,4047">
          <v:group style="position:absolute;left:0;top:13109;width:4037;height:3729" coordorigin="0,13109" coordsize="4037,3729">
            <v:shape style="position:absolute;left:0;top:13109;width:4037;height:3729" coordorigin="0,13109" coordsize="4037,3729" path="m0,13109l0,16838,4037,16838,0,13109e" filled="t" fillcolor="#008BCE" stroked="f">
              <v:path arrowok="t"/>
              <v:fill/>
            </v:shape>
          </v:group>
          <v:group style="position:absolute;left:0;top:14780;width:2228;height:2058" coordorigin="0,14780" coordsize="2228,2058">
            <v:shape style="position:absolute;left:0;top:14780;width:2228;height:2058" coordorigin="0,14780" coordsize="2228,2058" path="m0,14780l0,16838,2228,16838,0,14780e" filled="t" fillcolor="#00459C" stroked="f">
              <v:path arrowok="t"/>
              <v:fill/>
            </v:shape>
          </v:group>
          <v:group style="position:absolute;left:0;top:12801;width:4370;height:4037" coordorigin="0,12801" coordsize="4370,4037">
            <v:shape style="position:absolute;left:0;top:12801;width:4370;height:4037" coordorigin="0,12801" coordsize="4370,4037" path="m0,12801l0,13109,4037,16838,4370,16838,0,12801e" filled="t" fillcolor="#C9C9CA" stroked="f">
              <v:path arrowok="t"/>
              <v:fill/>
            </v:shape>
          </v:group>
          <v:group style="position:absolute;left:1897;top:14861;width:10009;height:1977" coordorigin="1897,14861" coordsize="10009,1977">
            <v:shape style="position:absolute;left:1897;top:14861;width:10009;height:1977" coordorigin="1897,14861" coordsize="10009,1977" path="m2781,14861l1897,14861,4037,16838,11906,16838,11906,15988,3980,15988,2781,14861e" filled="t" fillcolor="#3E3A39" stroked="f">
              <v:path arrowok="t"/>
              <v:fill/>
            </v:shape>
          </v:group>
          <v:group style="position:absolute;left:10043;top:14455;width:422;height:422" coordorigin="10043,14455" coordsize="422,422">
            <v:shape style="position:absolute;left:10043;top:14455;width:422;height:422" coordorigin="10043,14455" coordsize="422,422" path="m10399,14455l10110,14455,10087,14459,10068,14470,10054,14486,10045,14506,10043,14811,10047,14833,10058,14852,10074,14867,10094,14875,10399,14877,10421,14874,10440,14863,10455,14847,10463,14827,10465,14522,10461,14500,10451,14480,10435,14466,10414,14457,10399,14455e" filled="t" fillcolor="#00459C" stroked="f">
              <v:path arrowok="t"/>
              <v:fill/>
            </v:shape>
          </v:group>
          <v:group style="position:absolute;left:10118;top:14531;width:272;height:272" coordorigin="10118,14531" coordsize="272,272">
            <v:shape style="position:absolute;left:10118;top:14531;width:272;height:272" coordorigin="10118,14531" coordsize="272,272" path="m10246,14531l10188,14548,10142,14590,10120,14646,10118,14667,10120,14687,10142,14743,10189,14786,10245,14802,10263,14802,10321,14785,10326,14782,10248,14782,10236,14780,10230,14771,10206,14771,10198,14767,10190,14762,10183,14757,10188,14755,10193,14754,10198,14753,10227,14753,10230,14747,10249,14745,10365,14745,10367,14743,10368,14740,10342,14740,10334,14737,10175,14737,10161,14733,10151,14716,10143,14697,10140,14677,10389,14677,10390,14665,10389,14656,10182,14656,10141,14647,10146,14627,10155,14609,10167,14592,10368,14592,10366,14589,10365,14587,10259,14587,10239,14587,10219,14585,10221,14580,10198,14580,10188,14578,10183,14576,10190,14570,10198,14566,10206,14562,10230,14562,10236,14553,10248,14551,10326,14551,10319,14547,10301,14539,10281,14533,10266,14531,10246,14531e" filled="t" fillcolor="#FFFFFF" stroked="f">
              <v:path arrowok="t"/>
              <v:fill/>
            </v:shape>
            <v:shape style="position:absolute;left:10118;top:14531;width:272;height:272" coordorigin="10118,14531" coordsize="272,272" path="m10365,14745l10249,14745,10269,14746,10289,14748,10285,14759,10279,14770,10273,14780,10261,14782,10326,14782,10338,14774,10341,14771,10302,14771,10305,14765,10308,14759,10310,14753,10359,14753,10365,14745e" filled="t" fillcolor="#FFFFFF" stroked="f">
              <v:path arrowok="t"/>
              <v:fill/>
            </v:shape>
            <v:shape style="position:absolute;left:10118;top:14531;width:272;height:272" coordorigin="10118,14531" coordsize="272,272" path="m10227,14753l10198,14753,10201,14759,10203,14765,10206,14771,10230,14771,10229,14770,10224,14759,10227,14753e" filled="t" fillcolor="#FFFFFF" stroked="f">
              <v:path arrowok="t"/>
              <v:fill/>
            </v:shape>
            <v:shape style="position:absolute;left:10118;top:14531;width:272;height:272" coordorigin="10118,14531" coordsize="272,272" path="m10359,14753l10310,14753,10315,14754,10320,14755,10325,14757,10318,14762,10310,14767,10302,14771,10341,14771,10353,14760,10354,14759,10359,14753e" filled="t" fillcolor="#FFFFFF" stroked="f">
              <v:path arrowok="t"/>
              <v:fill/>
            </v:shape>
            <v:shape style="position:absolute;left:10118;top:14531;width:272;height:272" coordorigin="10118,14531" coordsize="272,272" path="m10389,14677l10326,14677,10367,14686,10362,14705,10354,14724,10342,14740,10368,14740,10377,14725,10384,14706,10389,14686,10389,14677e" filled="t" fillcolor="#FFFFFF" stroked="f">
              <v:path arrowok="t"/>
              <v:fill/>
            </v:shape>
            <v:shape style="position:absolute;left:10118;top:14531;width:272;height:272" coordorigin="10118,14531" coordsize="272,272" path="m10203,14677l10140,14677,10183,14693,10187,14713,10191,14733,10183,14735,10175,14737,10334,14737,10325,14735,10324,14728,10296,14728,10289,14727,10269,14724,10250,14722,10230,14720,10209,14717,10205,14697,10203,14677e" filled="t" fillcolor="#FFFFFF" stroked="f">
              <v:path arrowok="t"/>
              <v:fill/>
            </v:shape>
            <v:shape style="position:absolute;left:10118;top:14531;width:272;height:272" coordorigin="10118,14531" coordsize="272,272" path="m10326,14677l10203,14677,10304,14689,10301,14708,10296,14728,10324,14728,10321,14717,10325,14697,10326,14677e" filled="t" fillcolor="#FFFFFF" stroked="f">
              <v:path arrowok="t"/>
              <v:fill/>
            </v:shape>
            <v:shape style="position:absolute;left:10118;top:14531;width:272;height:272" coordorigin="10118,14531" coordsize="272,272" path="m10342,14592l10167,14592,10175,14595,10183,14598,10187,14616,10184,14636,10182,14656,10305,14656,10204,14644,10207,14624,10212,14605,10318,14605,10317,14600,10325,14598,10334,14595,10342,14592e" filled="t" fillcolor="#FFFFFF" stroked="f">
              <v:path arrowok="t"/>
              <v:fill/>
            </v:shape>
            <v:shape style="position:absolute;left:10118;top:14531;width:272;height:272" coordorigin="10118,14531" coordsize="272,272" path="m10318,14605l10212,14605,10219,14606,10238,14608,10260,14608,10279,14609,10299,14616,10303,14636,10305,14656,10369,14656,10325,14639,10322,14620,10318,14605e" filled="t" fillcolor="#FFFFFF" stroked="f">
              <v:path arrowok="t"/>
              <v:fill/>
            </v:shape>
            <v:shape style="position:absolute;left:10118;top:14531;width:272;height:272" coordorigin="10118,14531" coordsize="272,272" path="m10368,14592l10342,14592,10347,14600,10358,14617,10365,14636,10369,14656,10389,14656,10389,14645,10384,14625,10376,14606,10368,14592e" filled="t" fillcolor="#FFFFFF" stroked="f">
              <v:path arrowok="t"/>
              <v:fill/>
            </v:shape>
            <v:shape style="position:absolute;left:10118;top:14531;width:272;height:272" coordorigin="10118,14531" coordsize="272,272" path="m10326,14551l10248,14551,10261,14551,10273,14553,10279,14563,10285,14574,10285,14574,10279,14586,10259,14587,10365,14587,10359,14580,10310,14580,10308,14574,10305,14568,10302,14562,10341,14562,10336,14558,10326,14551e" filled="t" fillcolor="#FFFFFF" stroked="f">
              <v:path arrowok="t"/>
              <v:fill/>
            </v:shape>
            <v:shape style="position:absolute;left:10118;top:14531;width:272;height:272" coordorigin="10118,14531" coordsize="272,272" path="m10230,14562l10206,14562,10203,14568,10201,14574,10198,14580,10221,14580,10224,14574,10229,14563,10230,14562e" filled="t" fillcolor="#FFFFFF" stroked="f">
              <v:path arrowok="t"/>
              <v:fill/>
            </v:shape>
            <v:shape style="position:absolute;left:10118;top:14531;width:272;height:272" coordorigin="10118,14531" coordsize="272,272" path="m10341,14562l10302,14562,10310,14566,10318,14570,10325,14576,10320,14578,10310,14580,10359,14580,10353,14573,10352,14571,10341,14562e" filled="t" fillcolor="#FFFFFF" stroked="f">
              <v:path arrowok="t"/>
              <v:fill/>
            </v:shape>
          </v:group>
          <v:group style="position:absolute;left:10043;top:15019;width:422;height:422" coordorigin="10043,15019" coordsize="422,422">
            <v:shape style="position:absolute;left:10043;top:15019;width:422;height:422" coordorigin="10043,15019" coordsize="422,422" path="m10399,15019l10110,15019,10094,15021,10074,15030,10058,15044,10047,15063,10043,15085,10045,15390,10054,15410,10068,15427,10087,15437,10110,15441,10414,15439,10435,15431,10451,15416,10461,15397,10465,15375,10463,15070,10455,15050,10440,15034,10421,15023,10399,15019e" filled="t" fillcolor="#00459C" stroked="f">
              <v:path arrowok="t"/>
              <v:fill/>
            </v:shape>
          </v:group>
          <v:group style="position:absolute;left:8360;top:15162;width:1512;height:137" coordorigin="8360,15162" coordsize="1512,137">
            <v:shape style="position:absolute;left:8360;top:15162;width:1512;height:137" coordorigin="8360,15162" coordsize="1512,137" path="m8406,15241l8395,15241,8395,15276,8406,15276,8406,15241e" filled="t" fillcolor="#595857" stroked="f">
              <v:path arrowok="t"/>
              <v:fill/>
            </v:shape>
            <v:shape style="position:absolute;left:8360;top:15162;width:1512;height:137" coordorigin="8360,15162" coordsize="1512,137" path="m8441,15230l8360,15230,8360,15241,8441,15241,8441,15230e" filled="t" fillcolor="#595857" stroked="f">
              <v:path arrowok="t"/>
              <v:fill/>
            </v:shape>
            <v:shape style="position:absolute;left:8360;top:15162;width:1512;height:137" coordorigin="8360,15162" coordsize="1512,137" path="m8406,15195l8395,15195,8395,15230,8406,15230,8406,15195e" filled="t" fillcolor="#595857" stroked="f">
              <v:path arrowok="t"/>
              <v:fill/>
            </v:shape>
            <v:shape style="position:absolute;left:8360;top:15162;width:1512;height:137" coordorigin="8360,15162" coordsize="1512,137" path="m8526,15162l8514,15162,8493,15166,8477,15177,8465,15195,8459,15218,8461,15249,8468,15272,8480,15288,8495,15296,8524,15294,8543,15286,8545,15283,8518,15283,8491,15278,8479,15264,8482,15240,8489,15234,8474,15234,8475,15209,8484,15190,8499,15178,8525,15177,8545,15177,8552,15171,8541,15165,8526,15162e" filled="t" fillcolor="#595857" stroked="f">
              <v:path arrowok="t"/>
              <v:fill/>
            </v:shape>
            <v:shape style="position:absolute;left:8360;top:15162;width:1512;height:137" coordorigin="8360,15162" coordsize="1512,137" path="m8544,15224l8511,15224,8533,15231,8542,15250,8536,15273,8518,15283,8545,15283,8554,15271,8552,15242,8544,15224e" filled="t" fillcolor="#595857" stroked="f">
              <v:path arrowok="t"/>
              <v:fill/>
            </v:shape>
            <v:shape style="position:absolute;left:8360;top:15162;width:1512;height:137" coordorigin="8360,15162" coordsize="1512,137" path="m8529,15213l8501,15214,8483,15222,8474,15234,8489,15234,8497,15227,8511,15224,8544,15224,8544,15223,8529,15213e" filled="t" fillcolor="#595857" stroked="f">
              <v:path arrowok="t"/>
              <v:fill/>
            </v:shape>
            <v:shape style="position:absolute;left:8360;top:15162;width:1512;height:137" coordorigin="8360,15162" coordsize="1512,137" path="m8545,15177l8525,15177,8541,15181,8545,15177e" filled="t" fillcolor="#595857" stroked="f">
              <v:path arrowok="t"/>
              <v:fill/>
            </v:shape>
            <v:shape style="position:absolute;left:8360;top:15162;width:1512;height:137" coordorigin="8360,15162" coordsize="1512,137" path="m8650,15176l8634,15176,8644,15184,8644,15206,8636,15218,8625,15230,8574,15285,8574,15298,8667,15298,8667,15283,8594,15283,8636,15239,8650,15221,8659,15203,8654,15179,8650,15176e" filled="t" fillcolor="#595857" stroked="f">
              <v:path arrowok="t"/>
              <v:fill/>
            </v:shape>
            <v:shape style="position:absolute;left:8360;top:15162;width:1512;height:137" coordorigin="8360,15162" coordsize="1512,137" path="m8618,15162l8599,15165,8581,15174,8579,15193,8597,15181,8616,15176,8650,15176,8640,15166,8618,15162e" filled="t" fillcolor="#595857" stroked="f">
              <v:path arrowok="t"/>
              <v:fill/>
            </v:shape>
            <v:shape style="position:absolute;left:8360;top:15162;width:1512;height:137" coordorigin="8360,15162" coordsize="1512,137" path="m8736,15233l8690,15233,8690,15245,8736,15245,8736,15233e" filled="t" fillcolor="#595857" stroked="f">
              <v:path arrowok="t"/>
              <v:fill/>
            </v:shape>
            <v:shape style="position:absolute;left:8360;top:15162;width:1512;height:137" coordorigin="8360,15162" coordsize="1512,137" path="m8833,15176l8817,15176,8827,15184,8827,15206,8819,15218,8808,15230,8757,15285,8757,15298,8851,15298,8851,15283,8777,15283,8819,15239,8833,15221,8842,15203,8837,15179,8833,15176e" filled="t" fillcolor="#595857" stroked="f">
              <v:path arrowok="t"/>
              <v:fill/>
            </v:shape>
            <v:shape style="position:absolute;left:8360;top:15162;width:1512;height:137" coordorigin="8360,15162" coordsize="1512,137" path="m8801,15162l8782,15165,8764,15174,8762,15193,8780,15181,8799,15176,8833,15176,8823,15166,8801,15162e" filled="t" fillcolor="#595857" stroked="f">
              <v:path arrowok="t"/>
              <v:fill/>
            </v:shape>
            <v:shape style="position:absolute;left:8360;top:15162;width:1512;height:137" coordorigin="8360,15162" coordsize="1512,137" path="m8907,15162l8864,15162,8864,15177,8891,15177,8891,15298,8907,15298,8907,15162e" filled="t" fillcolor="#595857" stroked="f">
              <v:path arrowok="t"/>
              <v:fill/>
            </v:shape>
            <v:shape style="position:absolute;left:8360;top:15162;width:1512;height:137" coordorigin="8360,15162" coordsize="1512,137" path="m9071,15176l9054,15176,9064,15184,9064,15206,9057,15218,9046,15230,8995,15285,8995,15298,9088,15298,9088,15283,9015,15283,9056,15239,9071,15221,9079,15203,9075,15179,9071,15176e" filled="t" fillcolor="#595857" stroked="f">
              <v:path arrowok="t"/>
              <v:fill/>
            </v:shape>
            <v:shape style="position:absolute;left:8360;top:15162;width:1512;height:137" coordorigin="8360,15162" coordsize="1512,137" path="m9039,15162l9020,15165,9001,15174,9000,15193,9018,15181,9037,15176,9071,15176,9061,15166,9039,15162e" filled="t" fillcolor="#595857" stroked="f">
              <v:path arrowok="t"/>
              <v:fill/>
            </v:shape>
            <v:shape style="position:absolute;left:8360;top:15162;width:1512;height:137" coordorigin="8360,15162" coordsize="1512,137" path="m9184,15176l9167,15176,9177,15184,9177,15206,9170,15218,9158,15230,9108,15285,9108,15298,9201,15298,9201,15283,9127,15283,9169,15239,9184,15221,9192,15203,9188,15179,9184,15176e" filled="t" fillcolor="#595857" stroked="f">
              <v:path arrowok="t"/>
              <v:fill/>
            </v:shape>
            <v:shape style="position:absolute;left:8360;top:15162;width:1512;height:137" coordorigin="8360,15162" coordsize="1512,137" path="m9152,15162l9132,15165,9114,15174,9113,15193,9130,15181,9149,15176,9184,15176,9173,15166,9152,15162e" filled="t" fillcolor="#595857" stroked="f">
              <v:path arrowok="t"/>
              <v:fill/>
            </v:shape>
            <v:shape style="position:absolute;left:8360;top:15162;width:1512;height:137" coordorigin="8360,15162" coordsize="1512,137" path="m9257,15162l9214,15162,9214,15177,9242,15177,9242,15298,9257,15298,9257,15162e" filled="t" fillcolor="#595857" stroked="f">
              <v:path arrowok="t"/>
              <v:fill/>
            </v:shape>
            <v:shape style="position:absolute;left:8360;top:15162;width:1512;height:137" coordorigin="8360,15162" coordsize="1512,137" path="m9329,15162l9286,15162,9286,15177,9314,15177,9314,15298,9329,15298,9329,15162e" filled="t" fillcolor="#595857" stroked="f">
              <v:path arrowok="t"/>
              <v:fill/>
            </v:shape>
            <v:shape style="position:absolute;left:8360;top:15162;width:1512;height:137" coordorigin="8360,15162" coordsize="1512,137" path="m9494,15262l9479,15262,9479,15298,9494,15298,9494,15262e" filled="t" fillcolor="#595857" stroked="f">
              <v:path arrowok="t"/>
              <v:fill/>
            </v:shape>
            <v:shape style="position:absolute;left:8360;top:15162;width:1512;height:137" coordorigin="8360,15162" coordsize="1512,137" path="m9478,15162l9463,15162,9414,15249,9414,15262,9514,15262,9514,15247,9431,15247,9478,15162e" filled="t" fillcolor="#595857" stroked="f">
              <v:path arrowok="t"/>
              <v:fill/>
            </v:shape>
            <v:shape style="position:absolute;left:8360;top:15162;width:1512;height:137" coordorigin="8360,15162" coordsize="1512,137" path="m9494,15211l9479,15211,9479,15247,9494,15247,9494,15211e" filled="t" fillcolor="#595857" stroked="f">
              <v:path arrowok="t"/>
              <v:fill/>
            </v:shape>
            <v:shape style="position:absolute;left:8360;top:15162;width:1512;height:137" coordorigin="8360,15162" coordsize="1512,137" path="m9545,15279l9534,15289,9545,15295,9560,15298,9572,15298,9593,15294,9610,15283,9610,15283,9561,15283,9545,15279e" filled="t" fillcolor="#595857" stroked="f">
              <v:path arrowok="t"/>
              <v:fill/>
            </v:shape>
            <v:shape style="position:absolute;left:8360;top:15162;width:1512;height:137" coordorigin="8360,15162" coordsize="1512,137" path="m9626,15225l9612,15225,9611,15251,9602,15270,9587,15282,9561,15283,9610,15283,9621,15265,9627,15242,9626,15225e" filled="t" fillcolor="#595857" stroked="f">
              <v:path arrowok="t"/>
              <v:fill/>
            </v:shape>
            <v:shape style="position:absolute;left:8360;top:15162;width:1512;height:137" coordorigin="8360,15162" coordsize="1512,137" path="m9591,15164l9562,15166,9543,15174,9532,15189,9534,15218,9543,15237,9557,15247,9585,15246,9603,15238,9605,15236,9575,15236,9553,15229,9544,15210,9550,15187,9568,15177,9610,15177,9607,15172,9591,15164e" filled="t" fillcolor="#595857" stroked="f">
              <v:path arrowok="t"/>
              <v:fill/>
            </v:shape>
            <v:shape style="position:absolute;left:8360;top:15162;width:1512;height:137" coordorigin="8360,15162" coordsize="1512,137" path="m9610,15177l9568,15177,9596,15182,9608,15196,9604,15220,9590,15233,9575,15236,9605,15236,9612,15225,9626,15225,9625,15211,9618,15188,9610,15177e" filled="t" fillcolor="#595857" stroked="f">
              <v:path arrowok="t"/>
              <v:fill/>
            </v:shape>
            <v:shape style="position:absolute;left:8360;top:15162;width:1512;height:137" coordorigin="8360,15162" coordsize="1512,137" path="m9703,15162l9681,15165,9664,15176,9653,15194,9648,15218,9650,15248,9657,15271,9669,15287,9685,15296,9713,15294,9734,15287,9739,15282,9720,15282,9693,15280,9676,15271,9666,15255,9663,15232,9666,15204,9676,15185,9693,15176,9703,15175,9739,15175,9734,15170,9715,15163,9703,15162e" filled="t" fillcolor="#595857" stroked="f">
              <v:path arrowok="t"/>
              <v:fill/>
            </v:shape>
            <v:shape style="position:absolute;left:8360;top:15162;width:1512;height:137" coordorigin="8360,15162" coordsize="1512,137" path="m9739,15175l9703,15175,9723,15180,9736,15194,9743,15217,9741,15249,9733,15270,9720,15282,9739,15282,9748,15274,9756,15256,9759,15233,9756,15205,9748,15184,9739,15175e" filled="t" fillcolor="#595857" stroked="f">
              <v:path arrowok="t"/>
              <v:fill/>
            </v:shape>
            <v:shape style="position:absolute;left:8360;top:15162;width:1512;height:137" coordorigin="8360,15162" coordsize="1512,137" path="m9855,15176l9838,15176,9848,15184,9848,15206,9841,15218,9830,15230,9779,15285,9779,15298,9872,15298,9872,15283,9799,15283,9840,15239,9855,15221,9863,15203,9859,15179,9855,15176e" filled="t" fillcolor="#595857" stroked="f">
              <v:path arrowok="t"/>
              <v:fill/>
            </v:shape>
            <v:shape style="position:absolute;left:8360;top:15162;width:1512;height:137" coordorigin="8360,15162" coordsize="1512,137" path="m9823,15162l9804,15165,9785,15174,9784,15193,9802,15181,9820,15176,9855,15176,9844,15166,9823,15162e" filled="t" fillcolor="#595857" stroked="f">
              <v:path arrowok="t"/>
              <v:fill/>
            </v:shape>
          </v:group>
          <v:group style="position:absolute;left:10166;top:15116;width:176;height:229" coordorigin="10166,15116" coordsize="176,229">
            <v:shape style="position:absolute;left:10166;top:15116;width:176;height:229" coordorigin="10166,15116" coordsize="176,229" path="m10205,15253l10189,15259,10170,15288,10166,15307,10175,15323,10202,15340,10204,15341,10222,15345,10238,15336,10285,15259,10244,15259,10225,15258,10205,15253e" filled="t" fillcolor="#FFFFFF" stroked="f">
              <v:path arrowok="t"/>
              <v:fill/>
            </v:shape>
            <v:shape style="position:absolute;left:10166;top:15116;width:176;height:229" coordorigin="10166,15116" coordsize="176,229" path="m10286,15116l10270,15125,10253,15151,10250,15170,10259,15186,10273,15201,10274,15219,10258,15247,10244,15259,10285,15259,10339,15172,10342,15153,10333,15137,10328,15133,10305,15119,10286,15116e" filled="t" fillcolor="#FFFFFF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363.402496pt;margin-top:728.941895pt;width:130.699000pt;height:10.074pt;mso-position-horizontal-relative:page;mso-position-vertical-relative:page;z-index:-914" type="#_x0000_t75">
          <v:imagedata r:id="rId1" o:title=""/>
        </v:shape>
      </w:pict>
    </w:r>
    <w:r>
      <w:rPr/>
      <w:pict>
        <v:group style="position:absolute;margin-left:501.660889pt;margin-top:694.085449pt;width:22.097pt;height:22.097pt;mso-position-horizontal-relative:page;mso-position-vertical-relative:page;z-index:-913" coordorigin="10033,13882" coordsize="442,442">
          <v:group style="position:absolute;left:10043;top:13892;width:422;height:422" coordorigin="10043,13892" coordsize="422,422">
            <v:shape style="position:absolute;left:10043;top:13892;width:422;height:422" coordorigin="10043,13892" coordsize="422,422" path="m10399,13892l10110,13892,10087,13896,10068,13906,10054,13922,10045,13942,10043,14247,10047,14270,10058,14289,10074,14303,10094,14312,10399,14314,10421,14310,10440,14299,10455,14283,10463,14263,10465,13958,10461,13936,10451,13917,10435,13902,10414,13894,10399,13892e" filled="t" fillcolor="#00459C" stroked="f">
              <v:path arrowok="t"/>
              <v:fill/>
            </v:shape>
          </v:group>
          <v:group style="position:absolute;left:10121;top:14008;width:266;height:190" coordorigin="10121,14008" coordsize="266,190">
            <v:shape style="position:absolute;left:10121;top:14008;width:266;height:190" coordorigin="10121,14008" coordsize="266,190" path="m10377,14008l10131,14008,10129,14008,10121,14018,10121,14193,10126,14198,10382,14198,10387,14193,10387,14177,10142,14177,10142,14041,10175,14041,10161,14029,10387,14029,10387,14018,10386,14015,10385,14011,10383,14010,10381,14009,10379,14008,10377,14008e" filled="t" fillcolor="#FFFFFF" stroked="f">
              <v:path arrowok="t"/>
              <v:fill/>
            </v:shape>
            <v:shape style="position:absolute;left:10121;top:14008;width:266;height:190" coordorigin="10121,14008" coordsize="266,190" path="m10387,14041l10366,14041,10366,14177,10387,14177,10387,14041e" filled="t" fillcolor="#FFFFFF" stroked="f">
              <v:path arrowok="t"/>
              <v:fill/>
            </v:shape>
            <v:shape style="position:absolute;left:10121;top:14008;width:266;height:190" coordorigin="10121,14008" coordsize="266,190" path="m10175,14041l10142,14041,10247,14128,10249,14130,10252,14131,10257,14131,10259,14130,10261,14128,10287,14106,10254,14106,10175,14041e" filled="t" fillcolor="#FFFFFF" stroked="f">
              <v:path arrowok="t"/>
              <v:fill/>
            </v:shape>
            <v:shape style="position:absolute;left:10121;top:14008;width:266;height:190" coordorigin="10121,14008" coordsize="266,190" path="m10387,14029l10348,14029,10254,14106,10287,14106,10366,14041,10387,14041,10387,14029e" filled="t" fillcolor="#FFFFFF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363.531494pt;margin-top:700.078674pt;width:130.5730pt;height:10.112pt;mso-position-horizontal-relative:page;mso-position-vertical-relative:page;z-index:-912" type="#_x0000_t75">
          <v:imagedata r:id="rId2" o:title=""/>
        </v:shape>
      </w:pict>
    </w:r>
    <w:r>
      <w:rPr/>
      <w:pict>
        <v:shape style="position:absolute;margin-left:351.580505pt;margin-top:615.100342pt;width:142.989pt;height:49.875pt;mso-position-horizontal-relative:page;mso-position-vertical-relative:page;z-index:-911" type="#_x0000_t75">
          <v:imagedata r:id="rId3" o:title=""/>
        </v:shape>
      </w:pict>
    </w:r>
    <w:r>
      <w:rPr/>
      <w:pict>
        <v:group style="position:absolute;margin-left:501.661194pt;margin-top:593.634644pt;width:22.097pt;height:22.097pt;mso-position-horizontal-relative:page;mso-position-vertical-relative:page;z-index:-910" coordorigin="10033,11873" coordsize="442,442">
          <v:group style="position:absolute;left:10043;top:11883;width:422;height:422" coordorigin="10043,11883" coordsize="422,422">
            <v:shape style="position:absolute;left:10043;top:11883;width:422;height:422" coordorigin="10043,11883" coordsize="422,422" path="m10399,11883l10110,11883,10087,11887,10068,11897,10054,11913,10045,11933,10043,12238,10047,12261,10058,12280,10074,12294,10094,12303,10399,12305,10421,12301,10440,12290,10455,12274,10463,12254,10465,11949,10461,11927,10451,11908,10435,11893,10414,11885,10399,11883e" filled="t" fillcolor="#00459C" stroked="f">
              <v:path arrowok="t"/>
              <v:fill/>
            </v:shape>
          </v:group>
          <v:group style="position:absolute;left:10145;top:11938;width:218;height:314" coordorigin="10145,11938" coordsize="218,314">
            <v:shape style="position:absolute;left:10145;top:11938;width:218;height:314" coordorigin="10145,11938" coordsize="218,314" path="m10345,11988l10269,11988,10287,11996,10302,12011,10311,12032,10315,12057,10308,12078,10294,12096,10276,12107,10254,12111,10163,12111,10254,12251,10345,12111,10363,12036,10359,12015,10351,11996,10345,11988e" filled="t" fillcolor="#FFFFFF" stroked="f">
              <v:path arrowok="t"/>
              <v:fill/>
            </v:shape>
            <v:shape style="position:absolute;left:10145;top:11938;width:218;height:314" coordorigin="10145,11938" coordsize="218,314" path="m10235,11938l10178,11968,10147,12025,10145,12048,10145,12054,10148,12075,10154,12094,10163,12111,10254,12111,10250,12111,10232,12107,10217,12096,10205,12080,10198,12057,10196,12029,10206,12012,10221,11998,10242,11990,10269,11988,10345,11988,10339,11980,10324,11965,10306,11953,10285,11945,10262,11939,10235,11938e" filled="t" fillcolor="#FFFFFF" stroked="f">
              <v:path arrowok="t"/>
              <v:fill/>
            </v:shape>
          </v:group>
          <w10:wrap type="none"/>
        </v:group>
      </w:pict>
    </w:r>
    <w:r>
      <w:rPr/>
      <w:pict>
        <v:group style="position:absolute;margin-left:348.754089pt;margin-top:600.355042pt;width:144.85pt;height:7.808pt;mso-position-horizontal-relative:page;mso-position-vertical-relative:page;z-index:-909" coordorigin="6975,12007" coordsize="2897,156">
          <v:shape style="position:absolute;left:6975;top:12007;width:2897;height:156" coordorigin="6975,12007" coordsize="2897,156" path="m6975,12009l6975,12162,7014,12162,7014,12119,7042,12119,7067,12115,7086,12105,7098,12089,7098,12088,7014,12088,7014,12039,7098,12039,7089,12025,7071,12014,7048,12009,6975,12009e" filled="t" fillcolor="#595857" stroked="f">
            <v:path arrowok="t"/>
            <v:fill/>
          </v:shape>
          <v:shape style="position:absolute;left:6975;top:12007;width:2897;height:156" coordorigin="6975,12007" coordsize="2897,156" path="m7098,12039l7057,12039,7066,12047,7066,12080,7057,12088,7098,12088,7103,12066,7099,12042,7098,12039e" filled="t" fillcolor="#595857" stroked="f">
            <v:path arrowok="t"/>
            <v:fill/>
          </v:shape>
          <v:shape style="position:absolute;left:6975;top:12007;width:2897;height:156" coordorigin="6975,12007" coordsize="2897,156" path="m7200,12040l7161,12040,7161,12162,7200,12162,7200,12040e" filled="t" fillcolor="#595857" stroked="f">
            <v:path arrowok="t"/>
            <v:fill/>
          </v:shape>
          <v:shape style="position:absolute;left:6975;top:12007;width:2897;height:156" coordorigin="6975,12007" coordsize="2897,156" path="m7246,12009l7116,12009,7116,12040,7246,12040,7246,12009e" filled="t" fillcolor="#595857" stroked="f">
            <v:path arrowok="t"/>
            <v:fill/>
          </v:shape>
          <v:shape style="position:absolute;left:6975;top:12007;width:2897;height:156" coordorigin="6975,12007" coordsize="2897,156" path="m7279,12127l7257,12127,7250,12134,7250,12156,7257,12163,7279,12163,7286,12156,7286,12134,7279,12127e" filled="t" fillcolor="#595857" stroked="f">
            <v:path arrowok="t"/>
            <v:fill/>
          </v:shape>
          <v:shape style="position:absolute;left:6975;top:12007;width:2897;height:156" coordorigin="6975,12007" coordsize="2897,156" path="m7456,12009l7416,12009,7350,12162,7390,12162,7401,12133,7509,12133,7496,12104,7413,12104,7435,12047,7472,12047,7456,12009e" filled="t" fillcolor="#595857" stroked="f">
            <v:path arrowok="t"/>
            <v:fill/>
          </v:shape>
          <v:shape style="position:absolute;left:6975;top:12007;width:2897;height:156" coordorigin="6975,12007" coordsize="2897,156" path="m7509,12133l7468,12133,7479,12162,7521,12162,7509,12133e" filled="t" fillcolor="#595857" stroked="f">
            <v:path arrowok="t"/>
            <v:fill/>
          </v:shape>
          <v:shape style="position:absolute;left:6975;top:12007;width:2897;height:156" coordorigin="6975,12007" coordsize="2897,156" path="m7472,12047l7435,12047,7457,12104,7496,12104,7472,12047e" filled="t" fillcolor="#595857" stroked="f">
            <v:path arrowok="t"/>
            <v:fill/>
          </v:shape>
          <v:shape style="position:absolute;left:6975;top:12007;width:2897;height:156" coordorigin="6975,12007" coordsize="2897,156" path="m7561,12120l7529,12138,7545,12149,7564,12157,7584,12162,7613,12160,7636,12153,7651,12141,7656,12131,7599,12131,7581,12129,7561,12120e" filled="t" fillcolor="#595857" stroked="f">
            <v:path arrowok="t"/>
            <v:fill/>
          </v:shape>
          <v:shape style="position:absolute;left:6975;top:12007;width:2897;height:156" coordorigin="6975,12007" coordsize="2897,156" path="m7599,12007l7573,12011,7553,12021,7541,12037,7544,12062,7555,12079,7570,12090,7587,12097,7602,12102,7614,12108,7619,12117,7619,12127,7611,12131,7656,12131,7625,12076,7592,12064,7581,12057,7579,12042,7586,12039,7644,12039,7659,12024,7642,12015,7623,12010,7602,12007,7599,12007e" filled="t" fillcolor="#595857" stroked="f">
            <v:path arrowok="t"/>
            <v:fill/>
          </v:shape>
          <v:shape style="position:absolute;left:6975;top:12007;width:2897;height:156" coordorigin="6975,12007" coordsize="2897,156" path="m7644,12039l7596,12039,7613,12041,7633,12049,7644,12039e" filled="t" fillcolor="#595857" stroked="f">
            <v:path arrowok="t"/>
            <v:fill/>
          </v:shape>
          <v:shape style="position:absolute;left:6975;top:12007;width:2897;height:156" coordorigin="6975,12007" coordsize="2897,156" path="m7726,12009l7687,12009,7687,12162,7726,12162,7726,12009e" filled="t" fillcolor="#595857" stroked="f">
            <v:path arrowok="t"/>
            <v:fill/>
          </v:shape>
          <v:shape style="position:absolute;left:6975;top:12007;width:2897;height:156" coordorigin="6975,12007" coordsize="2897,156" path="m7852,12009l7812,12009,7746,12162,7786,12162,7797,12133,7904,12133,7892,12104,7809,12104,7831,12047,7868,12047,7852,12009e" filled="t" fillcolor="#595857" stroked="f">
            <v:path arrowok="t"/>
            <v:fill/>
          </v:shape>
          <v:shape style="position:absolute;left:6975;top:12007;width:2897;height:156" coordorigin="6975,12007" coordsize="2897,156" path="m7904,12133l7864,12133,7875,12162,7916,12162,7904,12133e" filled="t" fillcolor="#595857" stroked="f">
            <v:path arrowok="t"/>
            <v:fill/>
          </v:shape>
          <v:shape style="position:absolute;left:6975;top:12007;width:2897;height:156" coordorigin="6975,12007" coordsize="2897,156" path="m7868,12047l7831,12047,7853,12104,7892,12104,7868,12047e" filled="t" fillcolor="#595857" stroked="f">
            <v:path arrowok="t"/>
            <v:fill/>
          </v:shape>
          <v:shape style="position:absolute;left:6975;top:12007;width:2897;height:156" coordorigin="6975,12007" coordsize="2897,156" path="m8030,12009l7987,12009,7987,12162,8022,12162,8022,12062,8054,12062,8030,12009e" filled="t" fillcolor="#595857" stroked="f">
            <v:path arrowok="t"/>
            <v:fill/>
          </v:shape>
          <v:shape style="position:absolute;left:6975;top:12007;width:2897;height:156" coordorigin="6975,12007" coordsize="2897,156" path="m8155,12062l8121,12062,8121,12162,8155,12162,8155,12062e" filled="t" fillcolor="#595857" stroked="f">
            <v:path arrowok="t"/>
            <v:fill/>
          </v:shape>
          <v:shape style="position:absolute;left:6975;top:12007;width:2897;height:156" coordorigin="6975,12007" coordsize="2897,156" path="m8054,12062l8022,12062,8059,12146,8084,12146,8104,12100,8071,12100,8054,12062e" filled="t" fillcolor="#595857" stroked="f">
            <v:path arrowok="t"/>
            <v:fill/>
          </v:shape>
          <v:shape style="position:absolute;left:6975;top:12007;width:2897;height:156" coordorigin="6975,12007" coordsize="2897,156" path="m8155,12009l8113,12009,8071,12100,8104,12100,8121,12062,8155,12062,8155,12009e" filled="t" fillcolor="#595857" stroked="f">
            <v:path arrowok="t"/>
            <v:fill/>
          </v:shape>
          <v:shape style="position:absolute;left:6975;top:12007;width:2897;height:156" coordorigin="6975,12007" coordsize="2897,156" path="m8228,12009l8189,12009,8189,12097,8193,12120,8203,12139,8218,12153,8239,12161,8270,12160,8293,12154,8311,12143,8321,12130,8266,12130,8243,12125,8230,12110,8228,12009e" filled="t" fillcolor="#595857" stroked="f">
            <v:path arrowok="t"/>
            <v:fill/>
          </v:shape>
          <v:shape style="position:absolute;left:6975;top:12007;width:2897;height:156" coordorigin="6975,12007" coordsize="2897,156" path="m8329,12009l8291,12009,8291,12097,8284,12120,8266,12130,8321,12130,8322,12129,8328,12111,8329,12009e" filled="t" fillcolor="#595857" stroked="f">
            <v:path arrowok="t"/>
            <v:fill/>
          </v:shape>
          <v:shape style="position:absolute;left:6975;top:12007;width:2897;height:156" coordorigin="6975,12007" coordsize="2897,156" path="m8402,12009l8364,12009,8364,12162,8467,12162,8467,12129,8402,12129,8402,12009e" filled="t" fillcolor="#595857" stroked="f">
            <v:path arrowok="t"/>
            <v:fill/>
          </v:shape>
          <v:shape style="position:absolute;left:6975;top:12007;width:2897;height:156" coordorigin="6975,12007" coordsize="2897,156" path="m8563,12040l8524,12040,8524,12162,8563,12162,8563,12040e" filled="t" fillcolor="#595857" stroked="f">
            <v:path arrowok="t"/>
            <v:fill/>
          </v:shape>
          <v:shape style="position:absolute;left:6975;top:12007;width:2897;height:156" coordorigin="6975,12007" coordsize="2897,156" path="m8609,12009l8478,12009,8478,12040,8609,12040,8609,12009e" filled="t" fillcolor="#595857" stroked="f">
            <v:path arrowok="t"/>
            <v:fill/>
          </v:shape>
          <v:shape style="position:absolute;left:6975;top:12007;width:2897;height:156" coordorigin="6975,12007" coordsize="2897,156" path="m8670,12009l8631,12009,8631,12162,8670,12162,8670,12009e" filled="t" fillcolor="#595857" stroked="f">
            <v:path arrowok="t"/>
            <v:fill/>
          </v:shape>
          <v:shape style="position:absolute;left:6975;top:12007;width:2897;height:156" coordorigin="6975,12007" coordsize="2897,156" path="m8758,12009l8758,12162,8796,12162,8796,12119,8824,12119,8849,12115,8868,12105,8880,12089,8881,12088,8796,12088,8796,12039,8880,12039,8871,12025,8854,12014,8830,12009,8758,12009e" filled="t" fillcolor="#595857" stroked="f">
            <v:path arrowok="t"/>
            <v:fill/>
          </v:shape>
          <v:shape style="position:absolute;left:6975;top:12007;width:2897;height:156" coordorigin="6975,12007" coordsize="2897,156" path="m8880,12039l8839,12039,8849,12047,8849,12080,8839,12088,8881,12088,8886,12067,8882,12042,8880,12039e" filled="t" fillcolor="#595857" stroked="f">
            <v:path arrowok="t"/>
            <v:fill/>
          </v:shape>
          <v:shape style="position:absolute;left:6975;top:12007;width:2897;height:156" coordorigin="6975,12007" coordsize="2897,156" path="m9032,12009l8912,12009,8912,12162,9034,12162,9034,12131,8951,12131,8951,12100,9024,12100,9024,12070,8951,12070,8951,12039,9032,12039,9032,12009e" filled="t" fillcolor="#595857" stroked="f">
            <v:path arrowok="t"/>
            <v:fill/>
          </v:shape>
          <v:shape style="position:absolute;left:6975;top:12007;width:2897;height:156" coordorigin="6975,12007" coordsize="2897,156" path="m9065,12009l9065,12162,9104,12162,9104,12119,9174,12119,9169,12111,9185,12099,9191,12088,9104,12088,9104,12039,9188,12039,9185,12032,9172,12018,9154,12011,9065,12009e" filled="t" fillcolor="#595857" stroked="f">
            <v:path arrowok="t"/>
            <v:fill/>
          </v:shape>
          <v:shape style="position:absolute;left:6975;top:12007;width:2897;height:156" coordorigin="6975,12007" coordsize="2897,156" path="m9174,12119l9135,12119,9157,12162,9202,12162,9174,12119e" filled="t" fillcolor="#595857" stroked="f">
            <v:path arrowok="t"/>
            <v:fill/>
          </v:shape>
          <v:shape style="position:absolute;left:6975;top:12007;width:2897;height:156" coordorigin="6975,12007" coordsize="2897,156" path="m9188,12039l9151,12039,9160,12047,9160,12080,9151,12088,9191,12088,9195,12081,9193,12052,9188,12039e" filled="t" fillcolor="#595857" stroked="f">
            <v:path arrowok="t"/>
            <v:fill/>
          </v:shape>
          <v:shape style="position:absolute;left:6975;top:12007;width:2897;height:156" coordorigin="6975,12007" coordsize="2897,156" path="m9268,12009l9230,12009,9230,12162,9268,12162,9268,12124,9289,12102,9335,12102,9317,12075,9268,12075,9268,12009e" filled="t" fillcolor="#595857" stroked="f">
            <v:path arrowok="t"/>
            <v:fill/>
          </v:shape>
          <v:shape style="position:absolute;left:6975;top:12007;width:2897;height:156" coordorigin="6975,12007" coordsize="2897,156" path="m9335,12102l9289,12102,9329,12162,9376,12162,9335,12102e" filled="t" fillcolor="#595857" stroked="f">
            <v:path arrowok="t"/>
            <v:fill/>
          </v:shape>
          <v:shape style="position:absolute;left:6975;top:12007;width:2897;height:156" coordorigin="6975,12007" coordsize="2897,156" path="m9372,12009l9327,12009,9268,12075,9317,12075,9315,12072,9372,12009e" filled="t" fillcolor="#595857" stroked="f">
            <v:path arrowok="t"/>
            <v:fill/>
          </v:shape>
          <v:shape style="position:absolute;left:6975;top:12007;width:2897;height:156" coordorigin="6975,12007" coordsize="2897,156" path="m9488,12009l9448,12009,9382,12162,9422,12162,9433,12133,9541,12133,9528,12104,9445,12104,9467,12047,9504,12047,9488,12009e" filled="t" fillcolor="#595857" stroked="f">
            <v:path arrowok="t"/>
            <v:fill/>
          </v:shape>
          <v:shape style="position:absolute;left:6975;top:12007;width:2897;height:156" coordorigin="6975,12007" coordsize="2897,156" path="m9541,12133l9500,12133,9511,12162,9553,12162,9541,12133e" filled="t" fillcolor="#595857" stroked="f">
            <v:path arrowok="t"/>
            <v:fill/>
          </v:shape>
          <v:shape style="position:absolute;left:6975;top:12007;width:2897;height:156" coordorigin="6975,12007" coordsize="2897,156" path="m9504,12047l9467,12047,9489,12104,9528,12104,9504,12047e" filled="t" fillcolor="#595857" stroked="f">
            <v:path arrowok="t"/>
            <v:fill/>
          </v:shape>
          <v:shape style="position:absolute;left:6975;top:12007;width:2897;height:156" coordorigin="6975,12007" coordsize="2897,156" path="m9593,12120l9561,12138,9577,12149,9596,12157,9616,12162,9645,12160,9668,12153,9683,12141,9688,12131,9631,12131,9613,12129,9593,12120e" filled="t" fillcolor="#595857" stroked="f">
            <v:path arrowok="t"/>
            <v:fill/>
          </v:shape>
          <v:shape style="position:absolute;left:6975;top:12007;width:2897;height:156" coordorigin="6975,12007" coordsize="2897,156" path="m9631,12007l9605,12011,9585,12021,9573,12037,9576,12062,9587,12079,9602,12090,9619,12097,9634,12102,9646,12108,9651,12117,9651,12127,9643,12131,9688,12131,9657,12076,9624,12064,9613,12057,9611,12042,9618,12039,9676,12039,9691,12024,9674,12015,9655,12010,9634,12007,9631,12007e" filled="t" fillcolor="#595857" stroked="f">
            <v:path arrowok="t"/>
            <v:fill/>
          </v:shape>
          <v:shape style="position:absolute;left:6975;top:12007;width:2897;height:156" coordorigin="6975,12007" coordsize="2897,156" path="m9676,12039l9628,12039,9645,12041,9665,12049,9676,12039e" filled="t" fillcolor="#595857" stroked="f">
            <v:path arrowok="t"/>
            <v:fill/>
          </v:shape>
          <v:shape style="position:absolute;left:6975;top:12007;width:2897;height:156" coordorigin="6975,12007" coordsize="2897,156" path="m9808,12009l9768,12009,9702,12162,9742,12162,9753,12133,9860,12133,9848,12104,9764,12104,9787,12047,9824,12047,9808,12009e" filled="t" fillcolor="#595857" stroked="f">
            <v:path arrowok="t"/>
            <v:fill/>
          </v:shape>
          <v:shape style="position:absolute;left:6975;top:12007;width:2897;height:156" coordorigin="6975,12007" coordsize="2897,156" path="m9860,12133l9820,12133,9831,12162,9872,12162,9860,12133e" filled="t" fillcolor="#595857" stroked="f">
            <v:path arrowok="t"/>
            <v:fill/>
          </v:shape>
          <v:shape style="position:absolute;left:6975;top:12007;width:2897;height:156" coordorigin="6975,12007" coordsize="2897,156" path="m9824,12047l9787,12047,9808,12104,9848,12104,9824,12047e" filled="t" fillcolor="#595857" stroked="f">
            <v:path arrowok="t"/>
            <v:fill/>
          </v:shape>
        </v:group>
        <w10:wrap type="none"/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footer" Target="footer1.xml"/><Relationship Id="rId63" Type="http://schemas.openxmlformats.org/officeDocument/2006/relationships/image" Target="media/image59.jp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footer" Target="footer2.xml"/><Relationship Id="rId84" Type="http://schemas.openxmlformats.org/officeDocument/2006/relationships/image" Target="media/image79.png"/><Relationship Id="rId85" Type="http://schemas.openxmlformats.org/officeDocument/2006/relationships/image" Target="media/image80.jpg"/><Relationship Id="rId86" Type="http://schemas.openxmlformats.org/officeDocument/2006/relationships/image" Target="media/image81.jpg"/><Relationship Id="rId87" Type="http://schemas.openxmlformats.org/officeDocument/2006/relationships/image" Target="media/image82.jpg"/><Relationship Id="rId88" Type="http://schemas.openxmlformats.org/officeDocument/2006/relationships/image" Target="media/image83.jpg"/><Relationship Id="rId89" Type="http://schemas.openxmlformats.org/officeDocument/2006/relationships/image" Target="media/image84.jpg"/><Relationship Id="rId90" Type="http://schemas.openxmlformats.org/officeDocument/2006/relationships/image" Target="media/image85.jpg"/><Relationship Id="rId91" Type="http://schemas.openxmlformats.org/officeDocument/2006/relationships/image" Target="media/image86.jpg"/><Relationship Id="rId92" Type="http://schemas.openxmlformats.org/officeDocument/2006/relationships/image" Target="media/image87.jp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footer" Target="footer3.xml"/><Relationship Id="rId97" Type="http://schemas.openxmlformats.org/officeDocument/2006/relationships/footer" Target="footer4.xml"/><Relationship Id="rId98" Type="http://schemas.openxmlformats.org/officeDocument/2006/relationships/image" Target="media/image95.jp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Relationship Id="rId2" Type="http://schemas.openxmlformats.org/officeDocument/2006/relationships/image" Target="media/image93.png"/><Relationship Id="rId3" Type="http://schemas.openxmlformats.org/officeDocument/2006/relationships/image" Target="media/image9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Enang Sufian</dc:creator>
  <dc:title>COMPANY PROFILE PAGES.cdr</dc:title>
  <dcterms:created xsi:type="dcterms:W3CDTF">2019-01-18T15:35:27Z</dcterms:created>
  <dcterms:modified xsi:type="dcterms:W3CDTF">2019-01-18T15:35:27Z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2019-01-18T00:00:00Z</vt:filetime>
  </property>
  <property fmtid="{D5CDD505-2E9C-101B-9397-08002B2CF9AE}" pid="3" name="LastSaved">
    <vt:filetime>2019-01-18T00:00:00Z</vt:filetime>
  </property>
</Properties>
</file>